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FF3F7" w14:textId="77777777" w:rsidR="00B71614" w:rsidRPr="003D2BC9" w:rsidRDefault="00B71614" w:rsidP="00B71614">
      <w:pPr>
        <w:jc w:val="center"/>
        <w:rPr>
          <w:rFonts w:cs="Aharoni"/>
          <w:b/>
          <w:sz w:val="44"/>
          <w:szCs w:val="44"/>
          <w:u w:val="single"/>
        </w:rPr>
      </w:pPr>
      <w:r w:rsidRPr="003D2BC9">
        <w:rPr>
          <w:rFonts w:cs="Aharoni"/>
          <w:b/>
          <w:sz w:val="44"/>
          <w:szCs w:val="44"/>
          <w:u w:val="single"/>
        </w:rPr>
        <w:t>SOLICITUD DE BENEFICIO</w:t>
      </w:r>
    </w:p>
    <w:p w14:paraId="17AF2A91" w14:textId="77777777" w:rsidR="00B71614" w:rsidRDefault="00B71614" w:rsidP="00B71614">
      <w:pPr>
        <w:jc w:val="center"/>
      </w:pPr>
    </w:p>
    <w:p w14:paraId="3600BC5E" w14:textId="77777777" w:rsidR="00B71614" w:rsidRPr="00B71614" w:rsidRDefault="00B71614" w:rsidP="00DC212A">
      <w:pPr>
        <w:spacing w:line="360" w:lineRule="auto"/>
        <w:rPr>
          <w:rFonts w:ascii="Arial" w:hAnsi="Arial" w:cs="Arial"/>
        </w:rPr>
      </w:pPr>
      <w:r w:rsidRPr="00B71614">
        <w:rPr>
          <w:rFonts w:ascii="Arial" w:hAnsi="Arial" w:cs="Arial"/>
        </w:rPr>
        <w:t>NOMBRE COMPLETO: ________________________</w:t>
      </w:r>
      <w:r>
        <w:rPr>
          <w:rFonts w:ascii="Arial" w:hAnsi="Arial" w:cs="Arial"/>
        </w:rPr>
        <w:t>________________________</w:t>
      </w:r>
    </w:p>
    <w:p w14:paraId="554724C2" w14:textId="77777777" w:rsidR="00B71614" w:rsidRPr="00B71614" w:rsidRDefault="00B71614" w:rsidP="00DC212A">
      <w:pPr>
        <w:spacing w:line="360" w:lineRule="auto"/>
        <w:rPr>
          <w:rFonts w:ascii="Arial" w:hAnsi="Arial" w:cs="Arial"/>
        </w:rPr>
      </w:pPr>
      <w:proofErr w:type="gramStart"/>
      <w:r w:rsidRPr="00B71614">
        <w:rPr>
          <w:rFonts w:ascii="Arial" w:hAnsi="Arial" w:cs="Arial"/>
        </w:rPr>
        <w:t>RUT  _</w:t>
      </w:r>
      <w:proofErr w:type="gramEnd"/>
      <w:r w:rsidRPr="00B71614">
        <w:rPr>
          <w:rFonts w:ascii="Arial" w:hAnsi="Arial" w:cs="Arial"/>
        </w:rPr>
        <w:t xml:space="preserve">_________________________   </w:t>
      </w:r>
      <w:proofErr w:type="spellStart"/>
      <w:r w:rsidRPr="00B71614">
        <w:rPr>
          <w:rFonts w:ascii="Arial" w:hAnsi="Arial" w:cs="Arial"/>
        </w:rPr>
        <w:t>N°</w:t>
      </w:r>
      <w:proofErr w:type="spellEnd"/>
      <w:r w:rsidRPr="00B71614">
        <w:rPr>
          <w:rFonts w:ascii="Arial" w:hAnsi="Arial" w:cs="Arial"/>
        </w:rPr>
        <w:t xml:space="preserve"> de cuenta _______________________</w:t>
      </w:r>
      <w:r>
        <w:rPr>
          <w:rFonts w:ascii="Arial" w:hAnsi="Arial" w:cs="Arial"/>
        </w:rPr>
        <w:t>_</w:t>
      </w:r>
    </w:p>
    <w:p w14:paraId="255A12AD" w14:textId="77777777" w:rsidR="00133738" w:rsidRDefault="00B71614" w:rsidP="00133738">
      <w:pPr>
        <w:spacing w:line="360" w:lineRule="auto"/>
        <w:rPr>
          <w:rFonts w:ascii="Arial" w:hAnsi="Arial" w:cs="Arial"/>
        </w:rPr>
      </w:pPr>
      <w:r w:rsidRPr="00B71614">
        <w:rPr>
          <w:rFonts w:ascii="Arial" w:hAnsi="Arial" w:cs="Arial"/>
        </w:rPr>
        <w:t>Banco ____________________________</w:t>
      </w:r>
      <w:r>
        <w:rPr>
          <w:rFonts w:ascii="Arial" w:hAnsi="Arial" w:cs="Arial"/>
        </w:rPr>
        <w:t xml:space="preserve"> </w:t>
      </w:r>
      <w:r w:rsidRPr="00B71614">
        <w:rPr>
          <w:rFonts w:ascii="Arial" w:hAnsi="Arial" w:cs="Arial"/>
        </w:rPr>
        <w:t xml:space="preserve">Tipo de cuenta _____________________ </w:t>
      </w:r>
      <w:proofErr w:type="gramStart"/>
      <w:r w:rsidR="00133738" w:rsidRPr="003E6264">
        <w:rPr>
          <w:rFonts w:ascii="Arial" w:hAnsi="Arial" w:cs="Arial"/>
          <w:b/>
        </w:rPr>
        <w:t>Mail  Socio</w:t>
      </w:r>
      <w:proofErr w:type="gramEnd"/>
      <w:r w:rsidR="00133738">
        <w:rPr>
          <w:rFonts w:ascii="Arial" w:hAnsi="Arial" w:cs="Arial"/>
          <w:b/>
        </w:rPr>
        <w:t>(</w:t>
      </w:r>
      <w:proofErr w:type="gramStart"/>
      <w:r w:rsidR="00133738">
        <w:rPr>
          <w:rFonts w:ascii="Arial" w:hAnsi="Arial" w:cs="Arial"/>
          <w:b/>
        </w:rPr>
        <w:t>a)</w:t>
      </w:r>
      <w:r w:rsidR="00133738" w:rsidRPr="00B71614">
        <w:rPr>
          <w:rFonts w:ascii="Arial" w:hAnsi="Arial" w:cs="Arial"/>
        </w:rPr>
        <w:t xml:space="preserve"> </w:t>
      </w:r>
      <w:r w:rsidR="00133738">
        <w:rPr>
          <w:rFonts w:ascii="Arial" w:hAnsi="Arial" w:cs="Arial"/>
        </w:rPr>
        <w:t xml:space="preserve"> </w:t>
      </w:r>
      <w:r w:rsidR="00133738" w:rsidRPr="00B71614">
        <w:rPr>
          <w:rFonts w:ascii="Arial" w:hAnsi="Arial" w:cs="Arial"/>
        </w:rPr>
        <w:t>_</w:t>
      </w:r>
      <w:proofErr w:type="gramEnd"/>
      <w:r w:rsidR="00133738" w:rsidRPr="00B71614">
        <w:rPr>
          <w:rFonts w:ascii="Arial" w:hAnsi="Arial" w:cs="Arial"/>
        </w:rPr>
        <w:t xml:space="preserve">__________________________________ </w:t>
      </w:r>
    </w:p>
    <w:p w14:paraId="0B8B356B" w14:textId="77777777" w:rsidR="00133738" w:rsidRDefault="00133738" w:rsidP="00133738">
      <w:pPr>
        <w:spacing w:line="360" w:lineRule="auto"/>
        <w:rPr>
          <w:rFonts w:ascii="Arial" w:hAnsi="Arial" w:cs="Arial"/>
        </w:rPr>
      </w:pPr>
      <w:proofErr w:type="gramStart"/>
      <w:r w:rsidRPr="003E6264">
        <w:rPr>
          <w:rFonts w:ascii="Arial" w:hAnsi="Arial" w:cs="Arial"/>
          <w:b/>
        </w:rPr>
        <w:t>Mail  Base</w:t>
      </w:r>
      <w:proofErr w:type="gramEnd"/>
      <w:r>
        <w:rPr>
          <w:rFonts w:ascii="Arial" w:hAnsi="Arial" w:cs="Arial"/>
        </w:rPr>
        <w:t xml:space="preserve">       </w:t>
      </w:r>
      <w:r w:rsidRPr="00B71614">
        <w:rPr>
          <w:rFonts w:ascii="Arial" w:hAnsi="Arial" w:cs="Arial"/>
        </w:rPr>
        <w:t>___________________________________</w:t>
      </w:r>
    </w:p>
    <w:p w14:paraId="768CF0AE" w14:textId="77777777" w:rsidR="00B71614" w:rsidRPr="00B71614" w:rsidRDefault="00B71614" w:rsidP="00133738">
      <w:pPr>
        <w:spacing w:line="360" w:lineRule="auto"/>
        <w:rPr>
          <w:rFonts w:ascii="Arial" w:hAnsi="Arial" w:cs="Arial"/>
        </w:rPr>
      </w:pPr>
      <w:r w:rsidRPr="00B71614">
        <w:rPr>
          <w:rFonts w:ascii="Arial" w:hAnsi="Arial" w:cs="Arial"/>
        </w:rPr>
        <w:tab/>
        <w:t xml:space="preserve">Solicita al Consejo </w:t>
      </w:r>
      <w:proofErr w:type="gramStart"/>
      <w:r w:rsidRPr="00B71614">
        <w:rPr>
          <w:rFonts w:ascii="Arial" w:hAnsi="Arial" w:cs="Arial"/>
        </w:rPr>
        <w:t>Administrativo  de</w:t>
      </w:r>
      <w:proofErr w:type="gramEnd"/>
      <w:r w:rsidRPr="00B71614">
        <w:rPr>
          <w:rFonts w:ascii="Arial" w:hAnsi="Arial" w:cs="Arial"/>
        </w:rPr>
        <w:t xml:space="preserve"> </w:t>
      </w:r>
      <w:r w:rsidRPr="00DC212A">
        <w:rPr>
          <w:rFonts w:ascii="Arial" w:hAnsi="Arial" w:cs="Arial"/>
          <w:b/>
        </w:rPr>
        <w:t>F</w:t>
      </w:r>
      <w:r w:rsidR="00DC212A" w:rsidRPr="00DC212A">
        <w:rPr>
          <w:rFonts w:ascii="Arial" w:hAnsi="Arial" w:cs="Arial"/>
          <w:b/>
        </w:rPr>
        <w:t>ENATS</w:t>
      </w:r>
      <w:r w:rsidRPr="00DC212A">
        <w:rPr>
          <w:rFonts w:ascii="Arial" w:hAnsi="Arial" w:cs="Arial"/>
          <w:b/>
        </w:rPr>
        <w:t xml:space="preserve"> </w:t>
      </w:r>
      <w:r w:rsidR="00DC212A" w:rsidRPr="00DC212A">
        <w:rPr>
          <w:rFonts w:ascii="Arial" w:hAnsi="Arial" w:cs="Arial"/>
          <w:b/>
        </w:rPr>
        <w:t>Octava Región</w:t>
      </w:r>
      <w:r w:rsidRPr="00B71614">
        <w:rPr>
          <w:rFonts w:ascii="Arial" w:hAnsi="Arial" w:cs="Arial"/>
        </w:rPr>
        <w:t xml:space="preserve">, tenga a bien autorizar la cancelación del beneficio que </w:t>
      </w:r>
      <w:proofErr w:type="gramStart"/>
      <w:r w:rsidRPr="00B71614">
        <w:rPr>
          <w:rFonts w:ascii="Arial" w:hAnsi="Arial" w:cs="Arial"/>
        </w:rPr>
        <w:t>indica,  adjuntando</w:t>
      </w:r>
      <w:proofErr w:type="gramEnd"/>
      <w:r w:rsidRPr="00B71614">
        <w:rPr>
          <w:rFonts w:ascii="Arial" w:hAnsi="Arial" w:cs="Arial"/>
        </w:rPr>
        <w:t xml:space="preserve"> los siguientes antecedentes:</w:t>
      </w: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4418"/>
        <w:gridCol w:w="4613"/>
      </w:tblGrid>
      <w:tr w:rsidR="00B71614" w:rsidRPr="003D2BC9" w14:paraId="1BD8A3F2" w14:textId="77777777" w:rsidTr="00774E93">
        <w:tc>
          <w:tcPr>
            <w:tcW w:w="4503" w:type="dxa"/>
          </w:tcPr>
          <w:p w14:paraId="17FA46DD" w14:textId="77777777" w:rsidR="00B71614" w:rsidRPr="003D2BC9" w:rsidRDefault="00B71614" w:rsidP="00774E93">
            <w:pPr>
              <w:jc w:val="center"/>
              <w:rPr>
                <w:rFonts w:ascii="Franklin Gothic Medium" w:hAnsi="Franklin Gothic Medium"/>
                <w:b/>
                <w:sz w:val="36"/>
                <w:szCs w:val="36"/>
              </w:rPr>
            </w:pPr>
            <w:r w:rsidRPr="003D2BC9">
              <w:rPr>
                <w:rFonts w:ascii="Franklin Gothic Medium" w:hAnsi="Franklin Gothic Medium"/>
                <w:b/>
                <w:sz w:val="36"/>
                <w:szCs w:val="36"/>
              </w:rPr>
              <w:t>BENEFICIO</w:t>
            </w:r>
          </w:p>
        </w:tc>
        <w:tc>
          <w:tcPr>
            <w:tcW w:w="4677" w:type="dxa"/>
          </w:tcPr>
          <w:p w14:paraId="777D454D" w14:textId="77777777" w:rsidR="00B71614" w:rsidRPr="003D2BC9" w:rsidRDefault="00B71614" w:rsidP="00774E93">
            <w:pPr>
              <w:jc w:val="center"/>
              <w:rPr>
                <w:rFonts w:ascii="Franklin Gothic Medium" w:hAnsi="Franklin Gothic Medium"/>
                <w:b/>
                <w:sz w:val="36"/>
                <w:szCs w:val="36"/>
              </w:rPr>
            </w:pPr>
            <w:r w:rsidRPr="003D2BC9">
              <w:rPr>
                <w:rFonts w:ascii="Franklin Gothic Medium" w:hAnsi="Franklin Gothic Medium"/>
                <w:b/>
                <w:sz w:val="36"/>
                <w:szCs w:val="36"/>
              </w:rPr>
              <w:t>ANTECEDENTES</w:t>
            </w:r>
          </w:p>
        </w:tc>
      </w:tr>
      <w:tr w:rsidR="00B71614" w:rsidRPr="003D2BC9" w14:paraId="5E8352E9" w14:textId="77777777" w:rsidTr="00774E93">
        <w:tc>
          <w:tcPr>
            <w:tcW w:w="4503" w:type="dxa"/>
          </w:tcPr>
          <w:p w14:paraId="61162FE3" w14:textId="77777777" w:rsidR="00B71614" w:rsidRPr="003D2BC9" w:rsidRDefault="00CE40E0" w:rsidP="00774E93">
            <w:pPr>
              <w:jc w:val="both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8EAFBD9" wp14:editId="29CC8A27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158115</wp:posOffset>
                      </wp:positionV>
                      <wp:extent cx="257175" cy="227965"/>
                      <wp:effectExtent l="0" t="0" r="28575" b="19685"/>
                      <wp:wrapNone/>
                      <wp:docPr id="15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2279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EF5711" id="Rectangle 3" o:spid="_x0000_s1026" style="position:absolute;margin-left:4.95pt;margin-top:12.45pt;width:20.25pt;height:1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"/>
                  </w:pict>
                </mc:Fallback>
              </mc:AlternateContent>
            </w:r>
          </w:p>
          <w:p w14:paraId="2B38016A" w14:textId="77777777" w:rsidR="00B71614" w:rsidRDefault="00B71614" w:rsidP="00774E93">
            <w:pPr>
              <w:spacing w:line="360" w:lineRule="auto"/>
              <w:jc w:val="both"/>
              <w:rPr>
                <w:rFonts w:ascii="Franklin Gothic Medium" w:hAnsi="Franklin Gothic Medium"/>
              </w:rPr>
            </w:pPr>
            <w:r w:rsidRPr="003D2BC9">
              <w:rPr>
                <w:rFonts w:ascii="Franklin Gothic Medium" w:hAnsi="Franklin Gothic Medium"/>
              </w:rPr>
              <w:t xml:space="preserve">          NACIMIENTO</w:t>
            </w:r>
          </w:p>
          <w:p w14:paraId="1E9B1335" w14:textId="77777777" w:rsidR="00B71614" w:rsidRDefault="00CE40E0" w:rsidP="00774E93">
            <w:pPr>
              <w:spacing w:line="360" w:lineRule="auto"/>
              <w:jc w:val="both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6DCB73D" wp14:editId="7C6E540E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226695</wp:posOffset>
                      </wp:positionV>
                      <wp:extent cx="257175" cy="191770"/>
                      <wp:effectExtent l="0" t="0" r="28575" b="17780"/>
                      <wp:wrapNone/>
                      <wp:docPr id="14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91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4BA469" id="Rectangle 13" o:spid="_x0000_s1026" style="position:absolute;margin-left:4.95pt;margin-top:17.85pt;width:20.25pt;height:15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"/>
                  </w:pict>
                </mc:Fallback>
              </mc:AlternateContent>
            </w:r>
          </w:p>
          <w:p w14:paraId="3E3C879C" w14:textId="77777777" w:rsidR="00B71614" w:rsidRPr="003D2BC9" w:rsidRDefault="00B71614" w:rsidP="00774E93">
            <w:pPr>
              <w:spacing w:line="360" w:lineRule="auto"/>
              <w:jc w:val="both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          ADOPCION </w:t>
            </w:r>
          </w:p>
          <w:p w14:paraId="332B3DB8" w14:textId="77777777" w:rsidR="00B71614" w:rsidRPr="003D2BC9" w:rsidRDefault="00CE40E0" w:rsidP="00774E93">
            <w:pPr>
              <w:spacing w:line="360" w:lineRule="auto"/>
              <w:jc w:val="both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F9BA66E" wp14:editId="014CA1DB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228600</wp:posOffset>
                      </wp:positionV>
                      <wp:extent cx="257175" cy="190500"/>
                      <wp:effectExtent l="0" t="0" r="28575" b="19050"/>
                      <wp:wrapNone/>
                      <wp:docPr id="1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FC7CA9" id="Rectangle 4" o:spid="_x0000_s1026" style="position:absolute;margin-left:4.95pt;margin-top:18pt;width:20.2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"/>
                  </w:pict>
                </mc:Fallback>
              </mc:AlternateContent>
            </w:r>
          </w:p>
          <w:p w14:paraId="1CEB91B7" w14:textId="77777777" w:rsidR="00B71614" w:rsidRPr="003D2BC9" w:rsidRDefault="00B71614" w:rsidP="00774E93">
            <w:pPr>
              <w:spacing w:line="360" w:lineRule="auto"/>
              <w:jc w:val="both"/>
              <w:rPr>
                <w:rFonts w:ascii="Franklin Gothic Medium" w:hAnsi="Franklin Gothic Medium"/>
              </w:rPr>
            </w:pPr>
            <w:r w:rsidRPr="003D2BC9">
              <w:rPr>
                <w:rFonts w:ascii="Franklin Gothic Medium" w:hAnsi="Franklin Gothic Medium"/>
              </w:rPr>
              <w:t xml:space="preserve">          MATRIMONIO</w:t>
            </w:r>
          </w:p>
          <w:p w14:paraId="1441D31A" w14:textId="77777777" w:rsidR="00B71614" w:rsidRPr="003D2BC9" w:rsidRDefault="00CE40E0" w:rsidP="00774E93">
            <w:pPr>
              <w:spacing w:line="360" w:lineRule="auto"/>
              <w:jc w:val="both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3EA0481" wp14:editId="73BBC0AC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191770</wp:posOffset>
                      </wp:positionV>
                      <wp:extent cx="209550" cy="220345"/>
                      <wp:effectExtent l="0" t="0" r="19050" b="27305"/>
                      <wp:wrapNone/>
                      <wp:docPr id="12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" cy="220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231A0E" id="Rectangle 5" o:spid="_x0000_s1026" style="position:absolute;margin-left:4.95pt;margin-top:15.1pt;width:16.5pt;height:17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"/>
                  </w:pict>
                </mc:Fallback>
              </mc:AlternateContent>
            </w:r>
          </w:p>
          <w:p w14:paraId="3C4C5A12" w14:textId="77777777" w:rsidR="00B71614" w:rsidRPr="003D2BC9" w:rsidRDefault="00B71614" w:rsidP="00774E93">
            <w:pPr>
              <w:spacing w:line="360" w:lineRule="auto"/>
              <w:jc w:val="both"/>
              <w:rPr>
                <w:rFonts w:ascii="Franklin Gothic Medium" w:hAnsi="Franklin Gothic Medium"/>
              </w:rPr>
            </w:pPr>
            <w:r w:rsidRPr="003D2BC9">
              <w:rPr>
                <w:rFonts w:ascii="Franklin Gothic Medium" w:hAnsi="Franklin Gothic Medium"/>
              </w:rPr>
              <w:t xml:space="preserve">          DEFUNCION SOCIO</w:t>
            </w:r>
            <w:r>
              <w:rPr>
                <w:rFonts w:ascii="Franklin Gothic Medium" w:hAnsi="Franklin Gothic Medium"/>
              </w:rPr>
              <w:t>/A</w:t>
            </w:r>
          </w:p>
          <w:p w14:paraId="58284545" w14:textId="77777777" w:rsidR="00B71614" w:rsidRPr="003D2BC9" w:rsidRDefault="00CE40E0" w:rsidP="00774E93">
            <w:pPr>
              <w:spacing w:line="360" w:lineRule="auto"/>
              <w:jc w:val="both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4DB7CF3" wp14:editId="7355307E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221615</wp:posOffset>
                      </wp:positionV>
                      <wp:extent cx="209550" cy="180975"/>
                      <wp:effectExtent l="0" t="0" r="19050" b="28575"/>
                      <wp:wrapNone/>
                      <wp:docPr id="11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71589F" id="Rectangle 6" o:spid="_x0000_s1026" style="position:absolute;margin-left:4.95pt;margin-top:17.45pt;width:16.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"/>
                  </w:pict>
                </mc:Fallback>
              </mc:AlternateContent>
            </w:r>
          </w:p>
          <w:p w14:paraId="1BF65504" w14:textId="77777777" w:rsidR="00B71614" w:rsidRDefault="00B71614" w:rsidP="00774E93">
            <w:pPr>
              <w:spacing w:line="360" w:lineRule="auto"/>
              <w:jc w:val="both"/>
              <w:rPr>
                <w:rFonts w:ascii="Franklin Gothic Medium" w:hAnsi="Franklin Gothic Medium"/>
              </w:rPr>
            </w:pPr>
            <w:r w:rsidRPr="003D2BC9">
              <w:rPr>
                <w:rFonts w:ascii="Franklin Gothic Medium" w:hAnsi="Franklin Gothic Medium"/>
              </w:rPr>
              <w:t xml:space="preserve">           DEFUNCION HIJO </w:t>
            </w:r>
          </w:p>
          <w:p w14:paraId="542831F9" w14:textId="77777777" w:rsidR="00D9482F" w:rsidRPr="003D2BC9" w:rsidRDefault="00D9482F" w:rsidP="00774E93">
            <w:pPr>
              <w:spacing w:line="360" w:lineRule="auto"/>
              <w:jc w:val="both"/>
              <w:rPr>
                <w:rFonts w:ascii="Franklin Gothic Medium" w:hAnsi="Franklin Gothic Medium"/>
              </w:rPr>
            </w:pPr>
          </w:p>
          <w:p w14:paraId="25120E27" w14:textId="77777777" w:rsidR="00B71614" w:rsidRDefault="00CE40E0" w:rsidP="00774E93">
            <w:pPr>
              <w:spacing w:line="360" w:lineRule="auto"/>
              <w:jc w:val="both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6325726" wp14:editId="74460C91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-5715</wp:posOffset>
                      </wp:positionV>
                      <wp:extent cx="209550" cy="190500"/>
                      <wp:effectExtent l="0" t="0" r="19050" b="19050"/>
                      <wp:wrapNone/>
                      <wp:docPr id="10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EB4778" id="Rectangle 7" o:spid="_x0000_s1026" style="position:absolute;margin-left:4.95pt;margin-top:-.45pt;width:16.5pt;height: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"/>
                  </w:pict>
                </mc:Fallback>
              </mc:AlternateContent>
            </w:r>
            <w:r w:rsidR="00B71614" w:rsidRPr="003D2BC9">
              <w:rPr>
                <w:rFonts w:ascii="Franklin Gothic Medium" w:hAnsi="Franklin Gothic Medium"/>
              </w:rPr>
              <w:t xml:space="preserve">          DEFUNCION CONYUGE</w:t>
            </w:r>
          </w:p>
          <w:p w14:paraId="40B5A8D6" w14:textId="77777777" w:rsidR="00B71614" w:rsidRDefault="00CE40E0" w:rsidP="00774E93">
            <w:pPr>
              <w:spacing w:line="360" w:lineRule="auto"/>
              <w:jc w:val="both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E5D069E" wp14:editId="11D3C3A0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183515</wp:posOffset>
                      </wp:positionV>
                      <wp:extent cx="209550" cy="190500"/>
                      <wp:effectExtent l="0" t="0" r="19050" b="19050"/>
                      <wp:wrapNone/>
                      <wp:docPr id="9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93D62D" id="Rectangle 15" o:spid="_x0000_s1026" style="position:absolute;margin-left:4.95pt;margin-top:14.45pt;width:16.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"/>
                  </w:pict>
                </mc:Fallback>
              </mc:AlternateContent>
            </w:r>
          </w:p>
          <w:p w14:paraId="141AFC33" w14:textId="77777777" w:rsidR="00B71614" w:rsidRPr="003D2BC9" w:rsidRDefault="00B71614" w:rsidP="00774E93">
            <w:pPr>
              <w:spacing w:line="360" w:lineRule="auto"/>
              <w:jc w:val="both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          CATASTROFE POR INCENDIO</w:t>
            </w:r>
          </w:p>
          <w:p w14:paraId="6A49FDED" w14:textId="77777777" w:rsidR="00B71614" w:rsidRPr="003D2BC9" w:rsidRDefault="00B71614" w:rsidP="00774E93">
            <w:pPr>
              <w:jc w:val="both"/>
              <w:rPr>
                <w:rFonts w:ascii="Franklin Gothic Medium" w:hAnsi="Franklin Gothic Medium"/>
              </w:rPr>
            </w:pPr>
          </w:p>
        </w:tc>
        <w:tc>
          <w:tcPr>
            <w:tcW w:w="4677" w:type="dxa"/>
          </w:tcPr>
          <w:p w14:paraId="339F5F4A" w14:textId="77777777" w:rsidR="00B71614" w:rsidRPr="003D2BC9" w:rsidRDefault="00B71614" w:rsidP="00774E93">
            <w:pPr>
              <w:jc w:val="both"/>
              <w:rPr>
                <w:rFonts w:ascii="Franklin Gothic Medium" w:hAnsi="Franklin Gothic Medium"/>
              </w:rPr>
            </w:pPr>
          </w:p>
          <w:p w14:paraId="04176CD5" w14:textId="77777777" w:rsidR="00B71614" w:rsidRPr="003D2BC9" w:rsidRDefault="00CE40E0" w:rsidP="00774E93">
            <w:pPr>
              <w:jc w:val="both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4049E01" wp14:editId="402E4DC7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0</wp:posOffset>
                      </wp:positionV>
                      <wp:extent cx="333375" cy="227965"/>
                      <wp:effectExtent l="0" t="0" r="28575" b="19685"/>
                      <wp:wrapNone/>
                      <wp:docPr id="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2279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E237E7" id="Rectangle 8" o:spid="_x0000_s1026" style="position:absolute;margin-left:3.25pt;margin-top:0;width:26.25pt;height:17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"/>
                  </w:pict>
                </mc:Fallback>
              </mc:AlternateContent>
            </w:r>
            <w:r w:rsidR="00B71614" w:rsidRPr="003D2BC9">
              <w:rPr>
                <w:rFonts w:ascii="Franklin Gothic Medium" w:hAnsi="Franklin Gothic Medium"/>
              </w:rPr>
              <w:t xml:space="preserve">               FOTOCOPIA COLILLA SUELDO</w:t>
            </w:r>
          </w:p>
          <w:p w14:paraId="11B6DDC8" w14:textId="77777777" w:rsidR="00B71614" w:rsidRPr="003D2BC9" w:rsidRDefault="00B71614" w:rsidP="00774E93">
            <w:pPr>
              <w:jc w:val="both"/>
              <w:rPr>
                <w:rFonts w:ascii="Franklin Gothic Medium" w:hAnsi="Franklin Gothic Medium"/>
              </w:rPr>
            </w:pPr>
          </w:p>
          <w:p w14:paraId="2F66F030" w14:textId="77777777" w:rsidR="00B71614" w:rsidRPr="003D2BC9" w:rsidRDefault="00CE40E0" w:rsidP="00774E93">
            <w:pPr>
              <w:jc w:val="both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B6A94B9" wp14:editId="52D85758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64135</wp:posOffset>
                      </wp:positionV>
                      <wp:extent cx="333375" cy="275590"/>
                      <wp:effectExtent l="0" t="0" r="28575" b="10160"/>
                      <wp:wrapNone/>
                      <wp:docPr id="7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2755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82752A" id="Rectangle 9" o:spid="_x0000_s1026" style="position:absolute;margin-left:3.25pt;margin-top:5.05pt;width:26.25pt;height:21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"/>
                  </w:pict>
                </mc:Fallback>
              </mc:AlternateContent>
            </w:r>
          </w:p>
          <w:p w14:paraId="1B193390" w14:textId="77777777" w:rsidR="00B71614" w:rsidRPr="003D2BC9" w:rsidRDefault="00B71614" w:rsidP="00774E93">
            <w:pPr>
              <w:jc w:val="both"/>
              <w:rPr>
                <w:rFonts w:ascii="Franklin Gothic Medium" w:hAnsi="Franklin Gothic Medium"/>
              </w:rPr>
            </w:pPr>
            <w:r w:rsidRPr="003D2BC9">
              <w:rPr>
                <w:rFonts w:ascii="Franklin Gothic Medium" w:hAnsi="Franklin Gothic Medium"/>
              </w:rPr>
              <w:t xml:space="preserve">               CERTIFICADO NACIMIENTO</w:t>
            </w:r>
          </w:p>
          <w:p w14:paraId="30DBD1C9" w14:textId="77777777" w:rsidR="00B71614" w:rsidRPr="003D2BC9" w:rsidRDefault="00B71614" w:rsidP="00774E93">
            <w:pPr>
              <w:jc w:val="both"/>
              <w:rPr>
                <w:rFonts w:ascii="Franklin Gothic Medium" w:hAnsi="Franklin Gothic Medium"/>
              </w:rPr>
            </w:pPr>
          </w:p>
          <w:p w14:paraId="7C0BE7E1" w14:textId="77777777" w:rsidR="00B71614" w:rsidRPr="003D2BC9" w:rsidRDefault="00CE40E0" w:rsidP="00774E93">
            <w:pPr>
              <w:jc w:val="both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09BB883" wp14:editId="010268DD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112395</wp:posOffset>
                      </wp:positionV>
                      <wp:extent cx="333375" cy="220345"/>
                      <wp:effectExtent l="0" t="0" r="28575" b="27305"/>
                      <wp:wrapNone/>
                      <wp:docPr id="6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220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A8EBC5" id="Rectangle 10" o:spid="_x0000_s1026" style="position:absolute;margin-left:3.25pt;margin-top:8.85pt;width:26.25pt;height:17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"/>
                  </w:pict>
                </mc:Fallback>
              </mc:AlternateContent>
            </w:r>
          </w:p>
          <w:p w14:paraId="6FCB9719" w14:textId="77777777" w:rsidR="00B71614" w:rsidRPr="003D2BC9" w:rsidRDefault="00B71614" w:rsidP="00774E93">
            <w:pPr>
              <w:jc w:val="both"/>
              <w:rPr>
                <w:rFonts w:ascii="Franklin Gothic Medium" w:hAnsi="Franklin Gothic Medium"/>
              </w:rPr>
            </w:pPr>
            <w:r w:rsidRPr="003D2BC9">
              <w:rPr>
                <w:rFonts w:ascii="Franklin Gothic Medium" w:hAnsi="Franklin Gothic Medium"/>
              </w:rPr>
              <w:t xml:space="preserve">               CERTIFICADO MATRIMONIO</w:t>
            </w:r>
          </w:p>
          <w:p w14:paraId="70709DBA" w14:textId="77777777" w:rsidR="00B71614" w:rsidRPr="003D2BC9" w:rsidRDefault="00B71614" w:rsidP="00774E93">
            <w:pPr>
              <w:jc w:val="both"/>
              <w:rPr>
                <w:rFonts w:ascii="Franklin Gothic Medium" w:hAnsi="Franklin Gothic Medium"/>
              </w:rPr>
            </w:pPr>
          </w:p>
          <w:p w14:paraId="2B5FEE52" w14:textId="77777777" w:rsidR="00B71614" w:rsidRPr="003D2BC9" w:rsidRDefault="00CE40E0" w:rsidP="00774E93">
            <w:pPr>
              <w:jc w:val="both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47D8FA5" wp14:editId="6FFC90F8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142875</wp:posOffset>
                      </wp:positionV>
                      <wp:extent cx="333375" cy="237490"/>
                      <wp:effectExtent l="0" t="0" r="28575" b="10160"/>
                      <wp:wrapNone/>
                      <wp:docPr id="5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2374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4D4531" id="Rectangle 11" o:spid="_x0000_s1026" style="position:absolute;margin-left:3.25pt;margin-top:11.25pt;width:26.25pt;height:18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"/>
                  </w:pict>
                </mc:Fallback>
              </mc:AlternateContent>
            </w:r>
          </w:p>
          <w:p w14:paraId="1A467C1C" w14:textId="77777777" w:rsidR="00B71614" w:rsidRDefault="00B71614" w:rsidP="00774E93">
            <w:pPr>
              <w:jc w:val="both"/>
              <w:rPr>
                <w:rFonts w:ascii="Franklin Gothic Medium" w:hAnsi="Franklin Gothic Medium"/>
              </w:rPr>
            </w:pPr>
            <w:r w:rsidRPr="003D2BC9">
              <w:rPr>
                <w:rFonts w:ascii="Franklin Gothic Medium" w:hAnsi="Franklin Gothic Medium"/>
              </w:rPr>
              <w:t xml:space="preserve">                CERTIFICADO DEFUNCIÓN</w:t>
            </w:r>
          </w:p>
          <w:p w14:paraId="1D13FA1E" w14:textId="77777777" w:rsidR="00B71614" w:rsidRDefault="00B71614" w:rsidP="00774E93">
            <w:pPr>
              <w:jc w:val="both"/>
              <w:rPr>
                <w:rFonts w:ascii="Franklin Gothic Medium" w:hAnsi="Franklin Gothic Medium"/>
              </w:rPr>
            </w:pPr>
          </w:p>
          <w:p w14:paraId="226F105D" w14:textId="77777777" w:rsidR="00B71614" w:rsidRDefault="00CE40E0" w:rsidP="00774E93">
            <w:pPr>
              <w:jc w:val="both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7527234" wp14:editId="40F41553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142240</wp:posOffset>
                      </wp:positionV>
                      <wp:extent cx="333375" cy="265430"/>
                      <wp:effectExtent l="0" t="0" r="28575" b="20320"/>
                      <wp:wrapNone/>
                      <wp:docPr id="3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265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3C0065" id="Rectangle 14" o:spid="_x0000_s1026" style="position:absolute;margin-left:3.25pt;margin-top:11.2pt;width:26.25pt;height:20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"/>
                  </w:pict>
                </mc:Fallback>
              </mc:AlternateContent>
            </w:r>
          </w:p>
          <w:p w14:paraId="19D393DB" w14:textId="77777777" w:rsidR="00B71614" w:rsidRDefault="00B71614" w:rsidP="00774E93">
            <w:pPr>
              <w:jc w:val="both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                CERTIFICADO DE ADOPCION</w:t>
            </w:r>
          </w:p>
          <w:p w14:paraId="64DC0AC1" w14:textId="77777777" w:rsidR="00B71614" w:rsidRDefault="00B71614" w:rsidP="00774E93">
            <w:pPr>
              <w:jc w:val="both"/>
              <w:rPr>
                <w:rFonts w:ascii="Franklin Gothic Medium" w:hAnsi="Franklin Gothic Medium"/>
              </w:rPr>
            </w:pPr>
          </w:p>
          <w:p w14:paraId="689571EA" w14:textId="77777777" w:rsidR="00B71614" w:rsidRDefault="00B71614" w:rsidP="00774E93">
            <w:pPr>
              <w:jc w:val="both"/>
              <w:rPr>
                <w:rFonts w:ascii="Franklin Gothic Medium" w:hAnsi="Franklin Gothic Medium"/>
              </w:rPr>
            </w:pPr>
          </w:p>
          <w:p w14:paraId="48401C1D" w14:textId="77777777" w:rsidR="00B71614" w:rsidRPr="003D2BC9" w:rsidRDefault="00CE40E0" w:rsidP="00774E93">
            <w:pPr>
              <w:tabs>
                <w:tab w:val="left" w:pos="984"/>
              </w:tabs>
              <w:jc w:val="both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EE2E239" wp14:editId="110D9314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-5715</wp:posOffset>
                      </wp:positionV>
                      <wp:extent cx="333375" cy="265430"/>
                      <wp:effectExtent l="0" t="0" r="28575" b="20320"/>
                      <wp:wrapNone/>
                      <wp:docPr id="2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265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17CBA2" id="Rectangle 16" o:spid="_x0000_s1026" style="position:absolute;margin-left:3.25pt;margin-top:-.45pt;width:26.25pt;height:20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"/>
                  </w:pict>
                </mc:Fallback>
              </mc:AlternateContent>
            </w:r>
            <w:r w:rsidR="00B71614">
              <w:rPr>
                <w:rFonts w:ascii="Franklin Gothic Medium" w:hAnsi="Franklin Gothic Medium"/>
              </w:rPr>
              <w:tab/>
              <w:t>CERTIFICADO DE BOMBEROS</w:t>
            </w:r>
          </w:p>
        </w:tc>
      </w:tr>
    </w:tbl>
    <w:p w14:paraId="6F108E55" w14:textId="77777777" w:rsidR="00B71614" w:rsidRDefault="00B71614" w:rsidP="00B71614">
      <w:pPr>
        <w:jc w:val="both"/>
        <w:rPr>
          <w:rFonts w:ascii="Franklin Gothic Medium" w:hAnsi="Franklin Gothic Medium"/>
        </w:rPr>
      </w:pPr>
    </w:p>
    <w:p w14:paraId="69313CFA" w14:textId="77777777" w:rsidR="00B71614" w:rsidRDefault="00B71614" w:rsidP="00B71614">
      <w:pPr>
        <w:jc w:val="center"/>
        <w:rPr>
          <w:rFonts w:ascii="Franklin Gothic Medium" w:hAnsi="Franklin Gothic Medium"/>
        </w:rPr>
      </w:pPr>
    </w:p>
    <w:p w14:paraId="20FD2474" w14:textId="77777777" w:rsidR="00B71614" w:rsidRDefault="00B71614" w:rsidP="00B71614">
      <w:pPr>
        <w:jc w:val="center"/>
        <w:rPr>
          <w:rFonts w:ascii="Franklin Gothic Medium" w:hAnsi="Franklin Gothic Medium"/>
        </w:rPr>
      </w:pPr>
      <w:r>
        <w:rPr>
          <w:rFonts w:ascii="Franklin Gothic Medium" w:hAnsi="Franklin Gothic Medium"/>
        </w:rPr>
        <w:t>____________________________</w:t>
      </w:r>
    </w:p>
    <w:p w14:paraId="2A6C439E" w14:textId="77777777" w:rsidR="00B71614" w:rsidRDefault="00B71614" w:rsidP="00B71614">
      <w:pPr>
        <w:jc w:val="center"/>
        <w:rPr>
          <w:rFonts w:ascii="Franklin Gothic Medium" w:hAnsi="Franklin Gothic Medium"/>
        </w:rPr>
      </w:pPr>
      <w:r>
        <w:rPr>
          <w:rFonts w:ascii="Franklin Gothic Medium" w:hAnsi="Franklin Gothic Medium"/>
        </w:rPr>
        <w:t>Firma socio/a</w:t>
      </w:r>
    </w:p>
    <w:p w14:paraId="166AD732" w14:textId="77777777" w:rsidR="00B71614" w:rsidRDefault="00B71614" w:rsidP="00B71614">
      <w:pPr>
        <w:jc w:val="both"/>
        <w:rPr>
          <w:rFonts w:ascii="Franklin Gothic Medium" w:hAnsi="Franklin Gothic Medium"/>
        </w:rPr>
      </w:pPr>
      <w:r>
        <w:rPr>
          <w:rFonts w:ascii="Franklin Gothic Medium" w:hAnsi="Franklin Gothic Medium"/>
        </w:rPr>
        <w:t xml:space="preserve">El Directorio de la Asociación FENATS Base ___________________________________   </w:t>
      </w:r>
      <w:proofErr w:type="gramStart"/>
      <w:r>
        <w:rPr>
          <w:rFonts w:ascii="Franklin Gothic Medium" w:hAnsi="Franklin Gothic Medium"/>
        </w:rPr>
        <w:t>Certifica  que</w:t>
      </w:r>
      <w:proofErr w:type="gramEnd"/>
      <w:r>
        <w:rPr>
          <w:rFonts w:ascii="Franklin Gothic Medium" w:hAnsi="Franklin Gothic Medium"/>
        </w:rPr>
        <w:t xml:space="preserve"> la presente solicitud cumple con todos los requisitos reglamentarios. </w:t>
      </w:r>
    </w:p>
    <w:p w14:paraId="1BCE67FE" w14:textId="77777777" w:rsidR="00B71614" w:rsidRDefault="00B71614" w:rsidP="00B71614">
      <w:pPr>
        <w:rPr>
          <w:rFonts w:ascii="Franklin Gothic Medium" w:hAnsi="Franklin Gothic Medium"/>
        </w:rPr>
      </w:pPr>
    </w:p>
    <w:p w14:paraId="5878320B" w14:textId="77777777" w:rsidR="00B71614" w:rsidRDefault="00B71614" w:rsidP="00B71614">
      <w:pPr>
        <w:rPr>
          <w:rFonts w:ascii="Franklin Gothic Medium" w:hAnsi="Franklin Gothic Medium"/>
        </w:rPr>
      </w:pPr>
    </w:p>
    <w:p w14:paraId="1624C7BC" w14:textId="77777777" w:rsidR="00B71614" w:rsidRDefault="00B71614" w:rsidP="00B71614">
      <w:pPr>
        <w:rPr>
          <w:rFonts w:ascii="Franklin Gothic Medium" w:hAnsi="Franklin Gothic Medium"/>
        </w:rPr>
      </w:pPr>
      <w:r>
        <w:rPr>
          <w:rFonts w:ascii="Franklin Gothic Medium" w:hAnsi="Franklin Gothic Medium"/>
        </w:rPr>
        <w:t>_____________________________                                   _____________________________</w:t>
      </w:r>
    </w:p>
    <w:p w14:paraId="1C0F34D1" w14:textId="77777777" w:rsidR="0026547C" w:rsidRDefault="00B71614" w:rsidP="00B71614">
      <w:pPr>
        <w:rPr>
          <w:rFonts w:ascii="Franklin Gothic Medium" w:hAnsi="Franklin Gothic Medium"/>
        </w:rPr>
      </w:pPr>
      <w:r>
        <w:rPr>
          <w:rFonts w:ascii="Franklin Gothic Medium" w:hAnsi="Franklin Gothic Medium"/>
        </w:rPr>
        <w:t xml:space="preserve">          Tesorero F</w:t>
      </w:r>
      <w:r w:rsidR="0026547C">
        <w:rPr>
          <w:rFonts w:ascii="Franklin Gothic Medium" w:hAnsi="Franklin Gothic Medium"/>
        </w:rPr>
        <w:t>ENATS</w:t>
      </w:r>
      <w:r>
        <w:rPr>
          <w:rFonts w:ascii="Franklin Gothic Medium" w:hAnsi="Franklin Gothic Medium"/>
        </w:rPr>
        <w:t xml:space="preserve">                                                         </w:t>
      </w:r>
      <w:proofErr w:type="gramStart"/>
      <w:r>
        <w:rPr>
          <w:rFonts w:ascii="Franklin Gothic Medium" w:hAnsi="Franklin Gothic Medium"/>
        </w:rPr>
        <w:t>Presidente</w:t>
      </w:r>
      <w:proofErr w:type="gramEnd"/>
      <w:r>
        <w:rPr>
          <w:rFonts w:ascii="Franklin Gothic Medium" w:hAnsi="Franklin Gothic Medium"/>
        </w:rPr>
        <w:t xml:space="preserve"> F</w:t>
      </w:r>
      <w:r w:rsidR="0026547C">
        <w:rPr>
          <w:rFonts w:ascii="Franklin Gothic Medium" w:hAnsi="Franklin Gothic Medium"/>
        </w:rPr>
        <w:t>ENATS</w:t>
      </w:r>
      <w:r>
        <w:rPr>
          <w:rFonts w:ascii="Franklin Gothic Medium" w:hAnsi="Franklin Gothic Medium"/>
        </w:rPr>
        <w:t xml:space="preserve"> </w:t>
      </w:r>
    </w:p>
    <w:p w14:paraId="0E69EE46" w14:textId="77777777" w:rsidR="0026547C" w:rsidRDefault="0026547C" w:rsidP="00B71614">
      <w:pPr>
        <w:rPr>
          <w:rFonts w:ascii="Franklin Gothic Medium" w:hAnsi="Franklin Gothic Medium"/>
        </w:rPr>
      </w:pPr>
    </w:p>
    <w:p w14:paraId="10E6BDB0" w14:textId="77777777" w:rsidR="00B71614" w:rsidRDefault="00CE40E0" w:rsidP="00B71614">
      <w:pPr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D02F2C" wp14:editId="5DAE7AB5">
                <wp:simplePos x="0" y="0"/>
                <wp:positionH relativeFrom="column">
                  <wp:posOffset>-62865</wp:posOffset>
                </wp:positionH>
                <wp:positionV relativeFrom="paragraph">
                  <wp:posOffset>119380</wp:posOffset>
                </wp:positionV>
                <wp:extent cx="6078855" cy="1880870"/>
                <wp:effectExtent l="19050" t="19050" r="17145" b="24130"/>
                <wp:wrapNone/>
                <wp:docPr id="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78855" cy="1880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02274" w14:textId="77777777" w:rsidR="00B71614" w:rsidRDefault="00B71614" w:rsidP="00B7161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D2BC9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USO EXCLU</w:t>
                            </w:r>
                            <w:r w:rsidR="00DC212A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S</w:t>
                            </w:r>
                            <w:r w:rsidRPr="003D2BC9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IVO FENATS REGIONAL</w:t>
                            </w:r>
                          </w:p>
                          <w:p w14:paraId="58969468" w14:textId="77777777" w:rsidR="0026547C" w:rsidRPr="003D2BC9" w:rsidRDefault="0026547C" w:rsidP="00B7161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3C83293" w14:textId="77777777" w:rsidR="00B71614" w:rsidRDefault="00B71614" w:rsidP="0026547C">
                            <w:pPr>
                              <w:spacing w:line="360" w:lineRule="auto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FECHA  RECEPCION</w:t>
                            </w:r>
                            <w:proofErr w:type="gramEnd"/>
                            <w:r w:rsidR="0026547C">
                              <w:rPr>
                                <w:b/>
                              </w:rPr>
                              <w:t>:</w:t>
                            </w:r>
                            <w:r>
                              <w:rPr>
                                <w:b/>
                              </w:rPr>
                              <w:t xml:space="preserve">  </w:t>
                            </w:r>
                            <w:r w:rsidR="0026547C">
                              <w:rPr>
                                <w:b/>
                              </w:rPr>
                              <w:t xml:space="preserve">_________________________    </w:t>
                            </w:r>
                            <w:proofErr w:type="gramStart"/>
                            <w:r w:rsidR="0026547C">
                              <w:rPr>
                                <w:b/>
                              </w:rPr>
                              <w:t>VALOR :</w:t>
                            </w:r>
                            <w:proofErr w:type="gramEnd"/>
                            <w:r w:rsidR="0026547C">
                              <w:rPr>
                                <w:b/>
                              </w:rPr>
                              <w:t xml:space="preserve"> $__________________</w:t>
                            </w:r>
                          </w:p>
                          <w:p w14:paraId="5248EE3E" w14:textId="77777777" w:rsidR="00B71614" w:rsidRPr="006E2F15" w:rsidRDefault="00B71614" w:rsidP="0026547C">
                            <w:pPr>
                              <w:spacing w:line="360" w:lineRule="auto"/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N°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CHEQUE </w:t>
                            </w:r>
                            <w:r w:rsidR="0026547C">
                              <w:rPr>
                                <w:b/>
                              </w:rPr>
                              <w:t>/ TRANSFERENCIA: _____________________________________________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52E8AD3E" w14:textId="77777777" w:rsidR="0026547C" w:rsidRDefault="00B71614" w:rsidP="0026547C">
                            <w:pPr>
                              <w:spacing w:line="360" w:lineRule="auto"/>
                            </w:pPr>
                            <w:r w:rsidRPr="006E2F15">
                              <w:rPr>
                                <w:b/>
                              </w:rPr>
                              <w:t xml:space="preserve">NOMBRE DEL </w:t>
                            </w:r>
                            <w:proofErr w:type="gramStart"/>
                            <w:r w:rsidRPr="006E2F15">
                              <w:rPr>
                                <w:b/>
                              </w:rPr>
                              <w:t>BENEFICIARIO</w:t>
                            </w:r>
                            <w:r w:rsidRPr="006E2F15">
                              <w:t xml:space="preserve"> </w:t>
                            </w:r>
                            <w:r w:rsidR="0026547C">
                              <w:t>:</w:t>
                            </w:r>
                            <w:proofErr w:type="gramEnd"/>
                            <w:r w:rsidR="0026547C">
                              <w:t>______________________________________________</w:t>
                            </w:r>
                          </w:p>
                          <w:p w14:paraId="434B12DE" w14:textId="77777777" w:rsidR="00B71614" w:rsidRDefault="00B71614" w:rsidP="0026547C">
                            <w:pPr>
                              <w:spacing w:line="36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ENTREGADO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A :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26547C">
                              <w:rPr>
                                <w:b/>
                              </w:rPr>
                              <w:t xml:space="preserve"> ___________________________________________________________</w:t>
                            </w:r>
                          </w:p>
                          <w:p w14:paraId="321FA557" w14:textId="77777777" w:rsidR="00B71614" w:rsidRDefault="00B71614" w:rsidP="0026547C">
                            <w:pPr>
                              <w:spacing w:line="36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FIRMA</w:t>
                            </w:r>
                            <w:r w:rsidR="0026547C">
                              <w:rPr>
                                <w:b/>
                              </w:rPr>
                              <w:t>: _______________________________________</w:t>
                            </w:r>
                            <w:r>
                              <w:rPr>
                                <w:b/>
                              </w:rPr>
                              <w:t xml:space="preserve">       </w:t>
                            </w:r>
                          </w:p>
                          <w:p w14:paraId="0316DA85" w14:textId="77777777" w:rsidR="00B71614" w:rsidRDefault="00B71614" w:rsidP="0026547C">
                            <w:pPr>
                              <w:spacing w:line="360" w:lineRule="auto"/>
                              <w:rPr>
                                <w:b/>
                              </w:rPr>
                            </w:pPr>
                          </w:p>
                          <w:p w14:paraId="1EC9C09D" w14:textId="77777777" w:rsidR="00B71614" w:rsidRDefault="00B71614" w:rsidP="0026547C">
                            <w:pPr>
                              <w:spacing w:line="360" w:lineRule="auto"/>
                              <w:rPr>
                                <w:b/>
                              </w:rPr>
                            </w:pPr>
                          </w:p>
                          <w:p w14:paraId="3CEF0587" w14:textId="77777777" w:rsidR="00B71614" w:rsidRPr="003D2BC9" w:rsidRDefault="00B71614" w:rsidP="00B71614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-4.95pt;margin-top:9.4pt;width:478.65pt;height:148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" strokeweight="3pt">
                <v:textbox>
                  <w:txbxContent>
                    <w:p w:rsidR="00B71614" w:rsidRDefault="00B71614" w:rsidP="00B71614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3D2BC9">
                        <w:rPr>
                          <w:b/>
                          <w:sz w:val="28"/>
                          <w:szCs w:val="28"/>
                          <w:u w:val="single"/>
                        </w:rPr>
                        <w:t>USO EXCLU</w:t>
                      </w:r>
                      <w:r w:rsidR="00DC212A">
                        <w:rPr>
                          <w:b/>
                          <w:sz w:val="28"/>
                          <w:szCs w:val="28"/>
                          <w:u w:val="single"/>
                        </w:rPr>
                        <w:t>S</w:t>
                      </w:r>
                      <w:r w:rsidRPr="003D2BC9">
                        <w:rPr>
                          <w:b/>
                          <w:sz w:val="28"/>
                          <w:szCs w:val="28"/>
                          <w:u w:val="single"/>
                        </w:rPr>
                        <w:t>IVO FENATS REGIONAL</w:t>
                      </w:r>
                    </w:p>
                    <w:p w:rsidR="0026547C" w:rsidRPr="003D2BC9" w:rsidRDefault="0026547C" w:rsidP="00B71614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B71614" w:rsidRDefault="00B71614" w:rsidP="0026547C">
                      <w:pPr>
                        <w:spacing w:line="36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FECHA  RECEPCION</w:t>
                      </w:r>
                      <w:r w:rsidR="0026547C">
                        <w:rPr>
                          <w:b/>
                        </w:rPr>
                        <w:t>:</w:t>
                      </w:r>
                      <w:r>
                        <w:rPr>
                          <w:b/>
                        </w:rPr>
                        <w:t xml:space="preserve">  </w:t>
                      </w:r>
                      <w:r w:rsidR="0026547C">
                        <w:rPr>
                          <w:b/>
                        </w:rPr>
                        <w:t>_________________________    VALOR : $__________________</w:t>
                      </w:r>
                    </w:p>
                    <w:p w:rsidR="00B71614" w:rsidRPr="006E2F15" w:rsidRDefault="00B71614" w:rsidP="0026547C">
                      <w:pPr>
                        <w:spacing w:line="360" w:lineRule="auto"/>
                      </w:pPr>
                      <w:r>
                        <w:rPr>
                          <w:b/>
                        </w:rPr>
                        <w:t xml:space="preserve">N° CHEQUE </w:t>
                      </w:r>
                      <w:r w:rsidR="0026547C">
                        <w:rPr>
                          <w:b/>
                        </w:rPr>
                        <w:t>/ TRANSFERENCIA: _____________________________________________</w:t>
                      </w:r>
                      <w:r>
                        <w:rPr>
                          <w:b/>
                        </w:rPr>
                        <w:t xml:space="preserve"> </w:t>
                      </w:r>
                    </w:p>
                    <w:p w:rsidR="0026547C" w:rsidRDefault="00B71614" w:rsidP="0026547C">
                      <w:pPr>
                        <w:spacing w:line="360" w:lineRule="auto"/>
                      </w:pPr>
                      <w:r w:rsidRPr="006E2F15">
                        <w:rPr>
                          <w:b/>
                        </w:rPr>
                        <w:t>NOMBRE DEL BENEFICIARIO</w:t>
                      </w:r>
                      <w:r w:rsidRPr="006E2F15">
                        <w:t xml:space="preserve"> </w:t>
                      </w:r>
                      <w:r w:rsidR="0026547C">
                        <w:t>:______________________________________________</w:t>
                      </w:r>
                    </w:p>
                    <w:p w:rsidR="00B71614" w:rsidRDefault="00B71614" w:rsidP="0026547C">
                      <w:pPr>
                        <w:spacing w:line="36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ENTREGADO A : </w:t>
                      </w:r>
                      <w:r w:rsidR="0026547C">
                        <w:rPr>
                          <w:b/>
                        </w:rPr>
                        <w:t xml:space="preserve"> ___________________________________________________________</w:t>
                      </w:r>
                    </w:p>
                    <w:p w:rsidR="00B71614" w:rsidRDefault="00B71614" w:rsidP="0026547C">
                      <w:pPr>
                        <w:spacing w:line="36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FIRMA</w:t>
                      </w:r>
                      <w:r w:rsidR="0026547C">
                        <w:rPr>
                          <w:b/>
                        </w:rPr>
                        <w:t>: _______________________________________</w:t>
                      </w:r>
                      <w:r>
                        <w:rPr>
                          <w:b/>
                        </w:rPr>
                        <w:t xml:space="preserve">       </w:t>
                      </w:r>
                    </w:p>
                    <w:p w:rsidR="00B71614" w:rsidRDefault="00B71614" w:rsidP="0026547C">
                      <w:pPr>
                        <w:spacing w:line="360" w:lineRule="auto"/>
                        <w:rPr>
                          <w:b/>
                        </w:rPr>
                      </w:pPr>
                    </w:p>
                    <w:p w:rsidR="00B71614" w:rsidRDefault="00B71614" w:rsidP="0026547C">
                      <w:pPr>
                        <w:spacing w:line="360" w:lineRule="auto"/>
                        <w:rPr>
                          <w:b/>
                        </w:rPr>
                      </w:pPr>
                    </w:p>
                    <w:p w:rsidR="00B71614" w:rsidRPr="003D2BC9" w:rsidRDefault="00B71614" w:rsidP="00B71614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F07BCA2" w14:textId="77777777" w:rsidR="00B71614" w:rsidRPr="00146201" w:rsidRDefault="00B71614" w:rsidP="00B71614">
      <w:pPr>
        <w:rPr>
          <w:rFonts w:ascii="Franklin Gothic Medium" w:hAnsi="Franklin Gothic Medium"/>
        </w:rPr>
      </w:pPr>
    </w:p>
    <w:p w14:paraId="66DC9FCA" w14:textId="77777777" w:rsidR="007C6F04" w:rsidRPr="00B71614" w:rsidRDefault="007C6F04" w:rsidP="00B71614">
      <w:pPr>
        <w:pStyle w:val="Encabezado"/>
        <w:shd w:val="clear" w:color="auto" w:fill="FFFFFF"/>
        <w:tabs>
          <w:tab w:val="left" w:pos="708"/>
        </w:tabs>
        <w:jc w:val="both"/>
        <w:rPr>
          <w:rFonts w:ascii="Arial Black" w:hAnsi="Arial Black"/>
          <w:b/>
          <w:bCs/>
          <w:color w:val="323E4F"/>
          <w:szCs w:val="24"/>
          <w:lang w:val="es-ES"/>
        </w:rPr>
      </w:pPr>
    </w:p>
    <w:sectPr w:rsidR="007C6F04" w:rsidRPr="00B71614" w:rsidSect="00E04BAB">
      <w:headerReference w:type="default" r:id="rId8"/>
      <w:pgSz w:w="12240" w:h="20160" w:code="5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A0326" w14:textId="77777777" w:rsidR="003309B6" w:rsidRDefault="003309B6">
      <w:r>
        <w:separator/>
      </w:r>
    </w:p>
  </w:endnote>
  <w:endnote w:type="continuationSeparator" w:id="0">
    <w:p w14:paraId="517247AF" w14:textId="77777777" w:rsidR="003309B6" w:rsidRDefault="00330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C20A3" w14:textId="77777777" w:rsidR="003309B6" w:rsidRDefault="003309B6">
      <w:r>
        <w:separator/>
      </w:r>
    </w:p>
  </w:footnote>
  <w:footnote w:type="continuationSeparator" w:id="0">
    <w:p w14:paraId="082848D4" w14:textId="77777777" w:rsidR="003309B6" w:rsidRDefault="00330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8BF07" w14:textId="77777777" w:rsidR="00AF0DC0" w:rsidRPr="00E409B0" w:rsidRDefault="00DE08A8" w:rsidP="00B71614">
    <w:pPr>
      <w:pStyle w:val="Encabezado"/>
      <w:rPr>
        <w:b/>
        <w:color w:val="000000"/>
        <w:sz w:val="20"/>
      </w:rPr>
    </w:pPr>
    <w:r>
      <w:rPr>
        <w:noProof/>
        <w:lang w:eastAsia="es-CL" w:bidi="ar-SA"/>
      </w:rPr>
      <w:drawing>
        <wp:anchor distT="0" distB="0" distL="114300" distR="114300" simplePos="0" relativeHeight="251657728" behindDoc="1" locked="0" layoutInCell="1" allowOverlap="1" wp14:anchorId="7C2E4CF9" wp14:editId="174BD968">
          <wp:simplePos x="0" y="0"/>
          <wp:positionH relativeFrom="column">
            <wp:posOffset>-3810</wp:posOffset>
          </wp:positionH>
          <wp:positionV relativeFrom="paragraph">
            <wp:posOffset>-269240</wp:posOffset>
          </wp:positionV>
          <wp:extent cx="1019175" cy="990600"/>
          <wp:effectExtent l="19050" t="0" r="9525" b="0"/>
          <wp:wrapNone/>
          <wp:docPr id="4" name="Imagen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71614">
      <w:rPr>
        <w:b/>
        <w:color w:val="000000"/>
        <w:sz w:val="20"/>
      </w:rPr>
      <w:t xml:space="preserve">                              </w:t>
    </w:r>
    <w:proofErr w:type="gramStart"/>
    <w:r w:rsidR="00AF0DC0" w:rsidRPr="00E409B0">
      <w:rPr>
        <w:b/>
        <w:color w:val="000000"/>
        <w:sz w:val="20"/>
      </w:rPr>
      <w:t>Federación  de</w:t>
    </w:r>
    <w:proofErr w:type="gramEnd"/>
    <w:r w:rsidR="00AF0DC0" w:rsidRPr="00E409B0">
      <w:rPr>
        <w:b/>
        <w:color w:val="000000"/>
        <w:sz w:val="20"/>
      </w:rPr>
      <w:t xml:space="preserve"> Trabajadores de la </w:t>
    </w:r>
    <w:proofErr w:type="gramStart"/>
    <w:r w:rsidR="00AF0DC0" w:rsidRPr="00E409B0">
      <w:rPr>
        <w:b/>
        <w:color w:val="000000"/>
        <w:sz w:val="20"/>
      </w:rPr>
      <w:t>Salud  Fenats</w:t>
    </w:r>
    <w:proofErr w:type="gramEnd"/>
    <w:r w:rsidR="00AF0DC0" w:rsidRPr="00E409B0">
      <w:rPr>
        <w:b/>
        <w:color w:val="000000"/>
        <w:sz w:val="20"/>
      </w:rPr>
      <w:t xml:space="preserve">  Octava Región</w:t>
    </w:r>
  </w:p>
  <w:p w14:paraId="16656BA1" w14:textId="77777777" w:rsidR="00AF0DC0" w:rsidRPr="00E409B0" w:rsidRDefault="009061CF" w:rsidP="00E409B0">
    <w:pPr>
      <w:jc w:val="center"/>
      <w:rPr>
        <w:rStyle w:val="Hipervnculo"/>
        <w:rFonts w:ascii="Arial" w:hAnsi="Arial" w:cs="Arial"/>
        <w:b/>
        <w:color w:val="000000"/>
        <w:sz w:val="20"/>
        <w:szCs w:val="20"/>
        <w:u w:val="none"/>
        <w:lang w:val="es-ES_tradnl"/>
      </w:rPr>
    </w:pPr>
    <w:r>
      <w:rPr>
        <w:rFonts w:ascii="Arial" w:hAnsi="Arial" w:cs="Arial"/>
        <w:b/>
        <w:color w:val="000000"/>
        <w:sz w:val="20"/>
        <w:szCs w:val="20"/>
        <w:lang w:val="es-ES_tradnl"/>
      </w:rPr>
      <w:t xml:space="preserve">Avenida Argentina # </w:t>
    </w:r>
    <w:proofErr w:type="gramStart"/>
    <w:r>
      <w:rPr>
        <w:rFonts w:ascii="Arial" w:hAnsi="Arial" w:cs="Arial"/>
        <w:b/>
        <w:color w:val="000000"/>
        <w:sz w:val="20"/>
        <w:szCs w:val="20"/>
        <w:lang w:val="es-ES_tradnl"/>
      </w:rPr>
      <w:t>1037</w:t>
    </w:r>
    <w:r w:rsidR="00AF0DC0" w:rsidRPr="00E409B0">
      <w:rPr>
        <w:rFonts w:ascii="Arial" w:hAnsi="Arial" w:cs="Arial"/>
        <w:b/>
        <w:color w:val="000000"/>
        <w:sz w:val="20"/>
        <w:szCs w:val="20"/>
        <w:lang w:val="es-ES_tradnl"/>
      </w:rPr>
      <w:t>,  Concepción</w:t>
    </w:r>
    <w:proofErr w:type="gramEnd"/>
    <w:r w:rsidR="00AF0DC0" w:rsidRPr="00E409B0">
      <w:rPr>
        <w:rFonts w:ascii="Arial" w:hAnsi="Arial" w:cs="Arial"/>
        <w:b/>
        <w:color w:val="000000"/>
        <w:sz w:val="20"/>
        <w:szCs w:val="20"/>
        <w:lang w:val="es-ES_tradnl"/>
      </w:rPr>
      <w:t xml:space="preserve"> </w:t>
    </w:r>
    <w:r w:rsidR="00AF0DC0" w:rsidRPr="00E409B0">
      <w:rPr>
        <w:rFonts w:ascii="Arial" w:hAnsi="Arial" w:cs="Arial"/>
        <w:b/>
        <w:color w:val="000000"/>
        <w:sz w:val="20"/>
        <w:szCs w:val="20"/>
        <w:lang w:val="es-ES_tradnl"/>
      </w:rPr>
      <w:br/>
      <w:t xml:space="preserve">        Fono </w:t>
    </w:r>
    <w:r w:rsidR="00EC6EC4">
      <w:rPr>
        <w:rFonts w:ascii="Arial" w:hAnsi="Arial" w:cs="Arial"/>
        <w:b/>
        <w:color w:val="000000"/>
        <w:sz w:val="20"/>
        <w:szCs w:val="20"/>
        <w:lang w:val="es-ES_tradnl"/>
      </w:rPr>
      <w:t>41</w:t>
    </w:r>
    <w:r w:rsidR="00CA7F8C">
      <w:rPr>
        <w:rFonts w:ascii="Arial" w:hAnsi="Arial" w:cs="Arial"/>
        <w:b/>
        <w:color w:val="000000"/>
        <w:sz w:val="20"/>
        <w:szCs w:val="20"/>
        <w:lang w:val="es-ES_tradnl"/>
      </w:rPr>
      <w:t xml:space="preserve"> - </w:t>
    </w:r>
    <w:r w:rsidR="00AF0DC0" w:rsidRPr="00E409B0">
      <w:rPr>
        <w:rFonts w:ascii="Arial" w:hAnsi="Arial" w:cs="Arial"/>
        <w:b/>
        <w:color w:val="000000"/>
        <w:sz w:val="20"/>
        <w:szCs w:val="20"/>
        <w:lang w:val="es-ES_tradnl"/>
      </w:rPr>
      <w:t xml:space="preserve">2214625 E-mail: </w:t>
    </w:r>
    <w:hyperlink r:id="rId2" w:history="1">
      <w:r w:rsidR="00AF0DC0" w:rsidRPr="00E409B0">
        <w:rPr>
          <w:rStyle w:val="Hipervnculo"/>
          <w:rFonts w:ascii="Arial" w:hAnsi="Arial" w:cs="Arial"/>
          <w:b/>
          <w:color w:val="000000"/>
          <w:sz w:val="20"/>
          <w:szCs w:val="20"/>
          <w:lang w:val="es-ES_tradnl"/>
        </w:rPr>
        <w:t>fenatsoctava@gmail.com</w:t>
      </w:r>
    </w:hyperlink>
  </w:p>
  <w:p w14:paraId="4BDEAB2C" w14:textId="77777777" w:rsidR="00AF0DC0" w:rsidRDefault="00AF0DC0" w:rsidP="00E409B0">
    <w:pPr>
      <w:jc w:val="center"/>
      <w:rPr>
        <w:rFonts w:ascii="Arial" w:hAnsi="Arial" w:cs="Arial"/>
        <w:b/>
        <w:color w:val="000000"/>
        <w:sz w:val="20"/>
        <w:szCs w:val="20"/>
      </w:rPr>
    </w:pPr>
    <w:r w:rsidRPr="002F0893">
      <w:rPr>
        <w:rStyle w:val="Hipervnculo"/>
        <w:rFonts w:ascii="Arial" w:hAnsi="Arial" w:cs="Arial"/>
        <w:b/>
        <w:color w:val="000000"/>
        <w:sz w:val="20"/>
        <w:szCs w:val="20"/>
        <w:u w:val="none"/>
        <w:lang w:val="es-CL"/>
      </w:rPr>
      <w:t>Facebook</w:t>
    </w:r>
    <w:r w:rsidR="00E409B0" w:rsidRPr="002F0893">
      <w:rPr>
        <w:rStyle w:val="Hipervnculo"/>
        <w:rFonts w:ascii="Arial" w:hAnsi="Arial" w:cs="Arial"/>
        <w:b/>
        <w:color w:val="000000"/>
        <w:sz w:val="20"/>
        <w:szCs w:val="20"/>
        <w:u w:val="none"/>
        <w:lang w:val="es-CL"/>
      </w:rPr>
      <w:t>:</w:t>
    </w:r>
    <w:r w:rsidRPr="002F0893">
      <w:rPr>
        <w:rStyle w:val="Hipervnculo"/>
        <w:rFonts w:ascii="Arial" w:hAnsi="Arial" w:cs="Arial"/>
        <w:b/>
        <w:color w:val="000000"/>
        <w:sz w:val="20"/>
        <w:szCs w:val="20"/>
        <w:u w:val="none"/>
        <w:lang w:val="es-CL"/>
      </w:rPr>
      <w:t xml:space="preserve"> </w:t>
    </w:r>
    <w:r w:rsidR="00E409B0" w:rsidRPr="00E409B0">
      <w:rPr>
        <w:rFonts w:ascii="Arial" w:hAnsi="Arial" w:cs="Arial"/>
        <w:b/>
        <w:color w:val="000000"/>
        <w:sz w:val="20"/>
        <w:szCs w:val="20"/>
      </w:rPr>
      <w:t>Fenats Octava región</w:t>
    </w:r>
  </w:p>
  <w:p w14:paraId="38598CDA" w14:textId="77777777" w:rsidR="00B71614" w:rsidRPr="002F0893" w:rsidRDefault="00B71614" w:rsidP="00E409B0">
    <w:pPr>
      <w:jc w:val="center"/>
      <w:rPr>
        <w:rFonts w:ascii="Arial" w:hAnsi="Arial" w:cs="Arial"/>
        <w:b/>
        <w:color w:val="000000"/>
        <w:sz w:val="20"/>
        <w:szCs w:val="20"/>
        <w:lang w:val="es-C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168"/>
      </v:shape>
    </w:pict>
  </w:numPicBullet>
  <w:abstractNum w:abstractNumId="0" w15:restartNumberingAfterBreak="0">
    <w:nsid w:val="029966E8"/>
    <w:multiLevelType w:val="hybridMultilevel"/>
    <w:tmpl w:val="428A25DA"/>
    <w:lvl w:ilvl="0" w:tplc="040A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C3E38"/>
    <w:multiLevelType w:val="multilevel"/>
    <w:tmpl w:val="52DEA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06071"/>
    <w:multiLevelType w:val="hybridMultilevel"/>
    <w:tmpl w:val="3A448D7E"/>
    <w:lvl w:ilvl="0" w:tplc="3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44CD1"/>
    <w:multiLevelType w:val="hybridMultilevel"/>
    <w:tmpl w:val="D318D4DE"/>
    <w:lvl w:ilvl="0" w:tplc="E40E8C3E">
      <w:start w:val="1"/>
      <w:numFmt w:val="lowerLetter"/>
      <w:lvlText w:val="%1-"/>
      <w:lvlJc w:val="left"/>
      <w:pPr>
        <w:ind w:left="1428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48" w:hanging="360"/>
      </w:pPr>
    </w:lvl>
    <w:lvl w:ilvl="2" w:tplc="2C0A001B" w:tentative="1">
      <w:start w:val="1"/>
      <w:numFmt w:val="lowerRoman"/>
      <w:lvlText w:val="%3."/>
      <w:lvlJc w:val="right"/>
      <w:pPr>
        <w:ind w:left="2868" w:hanging="180"/>
      </w:pPr>
    </w:lvl>
    <w:lvl w:ilvl="3" w:tplc="2C0A000F" w:tentative="1">
      <w:start w:val="1"/>
      <w:numFmt w:val="decimal"/>
      <w:lvlText w:val="%4."/>
      <w:lvlJc w:val="left"/>
      <w:pPr>
        <w:ind w:left="3588" w:hanging="360"/>
      </w:pPr>
    </w:lvl>
    <w:lvl w:ilvl="4" w:tplc="2C0A0019" w:tentative="1">
      <w:start w:val="1"/>
      <w:numFmt w:val="lowerLetter"/>
      <w:lvlText w:val="%5."/>
      <w:lvlJc w:val="left"/>
      <w:pPr>
        <w:ind w:left="4308" w:hanging="360"/>
      </w:pPr>
    </w:lvl>
    <w:lvl w:ilvl="5" w:tplc="2C0A001B" w:tentative="1">
      <w:start w:val="1"/>
      <w:numFmt w:val="lowerRoman"/>
      <w:lvlText w:val="%6."/>
      <w:lvlJc w:val="right"/>
      <w:pPr>
        <w:ind w:left="5028" w:hanging="180"/>
      </w:pPr>
    </w:lvl>
    <w:lvl w:ilvl="6" w:tplc="2C0A000F" w:tentative="1">
      <w:start w:val="1"/>
      <w:numFmt w:val="decimal"/>
      <w:lvlText w:val="%7."/>
      <w:lvlJc w:val="left"/>
      <w:pPr>
        <w:ind w:left="5748" w:hanging="360"/>
      </w:pPr>
    </w:lvl>
    <w:lvl w:ilvl="7" w:tplc="2C0A0019" w:tentative="1">
      <w:start w:val="1"/>
      <w:numFmt w:val="lowerLetter"/>
      <w:lvlText w:val="%8."/>
      <w:lvlJc w:val="left"/>
      <w:pPr>
        <w:ind w:left="6468" w:hanging="360"/>
      </w:pPr>
    </w:lvl>
    <w:lvl w:ilvl="8" w:tplc="2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F09075B"/>
    <w:multiLevelType w:val="hybridMultilevel"/>
    <w:tmpl w:val="D8EEC2C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9F25CB"/>
    <w:multiLevelType w:val="hybridMultilevel"/>
    <w:tmpl w:val="D87CBB5C"/>
    <w:lvl w:ilvl="0" w:tplc="2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B6C2449"/>
    <w:multiLevelType w:val="hybridMultilevel"/>
    <w:tmpl w:val="26D8983C"/>
    <w:lvl w:ilvl="0" w:tplc="5D5AE314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345D4F"/>
    <w:multiLevelType w:val="hybridMultilevel"/>
    <w:tmpl w:val="FAC05CB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455ECA"/>
    <w:multiLevelType w:val="hybridMultilevel"/>
    <w:tmpl w:val="90AEFA5A"/>
    <w:lvl w:ilvl="0" w:tplc="3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109AA"/>
    <w:multiLevelType w:val="hybridMultilevel"/>
    <w:tmpl w:val="CF64DB50"/>
    <w:lvl w:ilvl="0" w:tplc="060EB658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170" w:hanging="360"/>
      </w:pPr>
    </w:lvl>
    <w:lvl w:ilvl="2" w:tplc="340A001B" w:tentative="1">
      <w:start w:val="1"/>
      <w:numFmt w:val="lowerRoman"/>
      <w:lvlText w:val="%3."/>
      <w:lvlJc w:val="right"/>
      <w:pPr>
        <w:ind w:left="1890" w:hanging="180"/>
      </w:pPr>
    </w:lvl>
    <w:lvl w:ilvl="3" w:tplc="340A000F" w:tentative="1">
      <w:start w:val="1"/>
      <w:numFmt w:val="decimal"/>
      <w:lvlText w:val="%4."/>
      <w:lvlJc w:val="left"/>
      <w:pPr>
        <w:ind w:left="2610" w:hanging="360"/>
      </w:pPr>
    </w:lvl>
    <w:lvl w:ilvl="4" w:tplc="340A0019" w:tentative="1">
      <w:start w:val="1"/>
      <w:numFmt w:val="lowerLetter"/>
      <w:lvlText w:val="%5."/>
      <w:lvlJc w:val="left"/>
      <w:pPr>
        <w:ind w:left="3330" w:hanging="360"/>
      </w:pPr>
    </w:lvl>
    <w:lvl w:ilvl="5" w:tplc="340A001B" w:tentative="1">
      <w:start w:val="1"/>
      <w:numFmt w:val="lowerRoman"/>
      <w:lvlText w:val="%6."/>
      <w:lvlJc w:val="right"/>
      <w:pPr>
        <w:ind w:left="4050" w:hanging="180"/>
      </w:pPr>
    </w:lvl>
    <w:lvl w:ilvl="6" w:tplc="340A000F" w:tentative="1">
      <w:start w:val="1"/>
      <w:numFmt w:val="decimal"/>
      <w:lvlText w:val="%7."/>
      <w:lvlJc w:val="left"/>
      <w:pPr>
        <w:ind w:left="4770" w:hanging="360"/>
      </w:pPr>
    </w:lvl>
    <w:lvl w:ilvl="7" w:tplc="340A0019" w:tentative="1">
      <w:start w:val="1"/>
      <w:numFmt w:val="lowerLetter"/>
      <w:lvlText w:val="%8."/>
      <w:lvlJc w:val="left"/>
      <w:pPr>
        <w:ind w:left="5490" w:hanging="360"/>
      </w:pPr>
    </w:lvl>
    <w:lvl w:ilvl="8" w:tplc="340A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 w15:restartNumberingAfterBreak="0">
    <w:nsid w:val="24C84046"/>
    <w:multiLevelType w:val="hybridMultilevel"/>
    <w:tmpl w:val="A2AE6DEC"/>
    <w:lvl w:ilvl="0" w:tplc="C5665B0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A30BC"/>
    <w:multiLevelType w:val="hybridMultilevel"/>
    <w:tmpl w:val="96F22E4E"/>
    <w:lvl w:ilvl="0" w:tplc="2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9D922A1"/>
    <w:multiLevelType w:val="hybridMultilevel"/>
    <w:tmpl w:val="426219F2"/>
    <w:lvl w:ilvl="0" w:tplc="3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DF600C"/>
    <w:multiLevelType w:val="hybridMultilevel"/>
    <w:tmpl w:val="44B2CD50"/>
    <w:lvl w:ilvl="0" w:tplc="34C4D322">
      <w:start w:val="1"/>
      <w:numFmt w:val="lowerLetter"/>
      <w:lvlText w:val="%1-"/>
      <w:lvlJc w:val="left"/>
      <w:pPr>
        <w:ind w:left="111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36" w:hanging="360"/>
      </w:pPr>
    </w:lvl>
    <w:lvl w:ilvl="2" w:tplc="2C0A001B" w:tentative="1">
      <w:start w:val="1"/>
      <w:numFmt w:val="lowerRoman"/>
      <w:lvlText w:val="%3."/>
      <w:lvlJc w:val="right"/>
      <w:pPr>
        <w:ind w:left="2556" w:hanging="180"/>
      </w:pPr>
    </w:lvl>
    <w:lvl w:ilvl="3" w:tplc="2C0A000F" w:tentative="1">
      <w:start w:val="1"/>
      <w:numFmt w:val="decimal"/>
      <w:lvlText w:val="%4."/>
      <w:lvlJc w:val="left"/>
      <w:pPr>
        <w:ind w:left="3276" w:hanging="360"/>
      </w:pPr>
    </w:lvl>
    <w:lvl w:ilvl="4" w:tplc="2C0A0019" w:tentative="1">
      <w:start w:val="1"/>
      <w:numFmt w:val="lowerLetter"/>
      <w:lvlText w:val="%5."/>
      <w:lvlJc w:val="left"/>
      <w:pPr>
        <w:ind w:left="3996" w:hanging="360"/>
      </w:pPr>
    </w:lvl>
    <w:lvl w:ilvl="5" w:tplc="2C0A001B" w:tentative="1">
      <w:start w:val="1"/>
      <w:numFmt w:val="lowerRoman"/>
      <w:lvlText w:val="%6."/>
      <w:lvlJc w:val="right"/>
      <w:pPr>
        <w:ind w:left="4716" w:hanging="180"/>
      </w:pPr>
    </w:lvl>
    <w:lvl w:ilvl="6" w:tplc="2C0A000F" w:tentative="1">
      <w:start w:val="1"/>
      <w:numFmt w:val="decimal"/>
      <w:lvlText w:val="%7."/>
      <w:lvlJc w:val="left"/>
      <w:pPr>
        <w:ind w:left="5436" w:hanging="360"/>
      </w:pPr>
    </w:lvl>
    <w:lvl w:ilvl="7" w:tplc="2C0A0019" w:tentative="1">
      <w:start w:val="1"/>
      <w:numFmt w:val="lowerLetter"/>
      <w:lvlText w:val="%8."/>
      <w:lvlJc w:val="left"/>
      <w:pPr>
        <w:ind w:left="6156" w:hanging="360"/>
      </w:pPr>
    </w:lvl>
    <w:lvl w:ilvl="8" w:tplc="2C0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14" w15:restartNumberingAfterBreak="0">
    <w:nsid w:val="3B47610B"/>
    <w:multiLevelType w:val="hybridMultilevel"/>
    <w:tmpl w:val="DF240D1E"/>
    <w:lvl w:ilvl="0" w:tplc="12B28C74">
      <w:start w:val="1"/>
      <w:numFmt w:val="lowerLetter"/>
      <w:lvlText w:val="%1)"/>
      <w:lvlJc w:val="left"/>
      <w:pPr>
        <w:tabs>
          <w:tab w:val="num" w:pos="1728"/>
        </w:tabs>
        <w:ind w:left="1728" w:hanging="10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3E144D23"/>
    <w:multiLevelType w:val="hybridMultilevel"/>
    <w:tmpl w:val="11C86402"/>
    <w:lvl w:ilvl="0" w:tplc="3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4D3F57"/>
    <w:multiLevelType w:val="hybridMultilevel"/>
    <w:tmpl w:val="66EAAA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F204AE"/>
    <w:multiLevelType w:val="hybridMultilevel"/>
    <w:tmpl w:val="7DA23A1E"/>
    <w:lvl w:ilvl="0" w:tplc="340A0007">
      <w:start w:val="1"/>
      <w:numFmt w:val="bullet"/>
      <w:lvlText w:val=""/>
      <w:lvlPicBulletId w:val="0"/>
      <w:lvlJc w:val="left"/>
      <w:pPr>
        <w:ind w:left="1423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8" w15:restartNumberingAfterBreak="0">
    <w:nsid w:val="3F880A67"/>
    <w:multiLevelType w:val="hybridMultilevel"/>
    <w:tmpl w:val="5628C6BE"/>
    <w:lvl w:ilvl="0" w:tplc="9FD8B654">
      <w:start w:val="10"/>
      <w:numFmt w:val="bullet"/>
      <w:lvlText w:val="-"/>
      <w:lvlJc w:val="left"/>
      <w:pPr>
        <w:ind w:left="720" w:hanging="360"/>
      </w:pPr>
      <w:rPr>
        <w:rFonts w:ascii="Arial Black" w:eastAsia="Times New Roman" w:hAnsi="Arial Black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2D26FA"/>
    <w:multiLevelType w:val="hybridMultilevel"/>
    <w:tmpl w:val="1F66F0D0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263AE2"/>
    <w:multiLevelType w:val="hybridMultilevel"/>
    <w:tmpl w:val="510EFA72"/>
    <w:lvl w:ilvl="0" w:tplc="863C3C12">
      <w:start w:val="1"/>
      <w:numFmt w:val="upperLetter"/>
      <w:lvlText w:val="%1)"/>
      <w:lvlJc w:val="left"/>
      <w:pPr>
        <w:ind w:left="36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5370626"/>
    <w:multiLevelType w:val="hybridMultilevel"/>
    <w:tmpl w:val="1A1AB4FA"/>
    <w:lvl w:ilvl="0" w:tplc="8D1AAD62">
      <w:start w:val="1"/>
      <w:numFmt w:val="lowerLetter"/>
      <w:lvlText w:val="%1-"/>
      <w:lvlJc w:val="left"/>
      <w:pPr>
        <w:ind w:left="1211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931" w:hanging="360"/>
      </w:pPr>
    </w:lvl>
    <w:lvl w:ilvl="2" w:tplc="2C0A001B" w:tentative="1">
      <w:start w:val="1"/>
      <w:numFmt w:val="lowerRoman"/>
      <w:lvlText w:val="%3."/>
      <w:lvlJc w:val="right"/>
      <w:pPr>
        <w:ind w:left="2651" w:hanging="180"/>
      </w:pPr>
    </w:lvl>
    <w:lvl w:ilvl="3" w:tplc="2C0A000F" w:tentative="1">
      <w:start w:val="1"/>
      <w:numFmt w:val="decimal"/>
      <w:lvlText w:val="%4."/>
      <w:lvlJc w:val="left"/>
      <w:pPr>
        <w:ind w:left="3371" w:hanging="360"/>
      </w:pPr>
    </w:lvl>
    <w:lvl w:ilvl="4" w:tplc="2C0A0019" w:tentative="1">
      <w:start w:val="1"/>
      <w:numFmt w:val="lowerLetter"/>
      <w:lvlText w:val="%5."/>
      <w:lvlJc w:val="left"/>
      <w:pPr>
        <w:ind w:left="4091" w:hanging="360"/>
      </w:pPr>
    </w:lvl>
    <w:lvl w:ilvl="5" w:tplc="2C0A001B" w:tentative="1">
      <w:start w:val="1"/>
      <w:numFmt w:val="lowerRoman"/>
      <w:lvlText w:val="%6."/>
      <w:lvlJc w:val="right"/>
      <w:pPr>
        <w:ind w:left="4811" w:hanging="180"/>
      </w:pPr>
    </w:lvl>
    <w:lvl w:ilvl="6" w:tplc="2C0A000F" w:tentative="1">
      <w:start w:val="1"/>
      <w:numFmt w:val="decimal"/>
      <w:lvlText w:val="%7."/>
      <w:lvlJc w:val="left"/>
      <w:pPr>
        <w:ind w:left="5531" w:hanging="360"/>
      </w:pPr>
    </w:lvl>
    <w:lvl w:ilvl="7" w:tplc="2C0A0019" w:tentative="1">
      <w:start w:val="1"/>
      <w:numFmt w:val="lowerLetter"/>
      <w:lvlText w:val="%8."/>
      <w:lvlJc w:val="left"/>
      <w:pPr>
        <w:ind w:left="6251" w:hanging="360"/>
      </w:pPr>
    </w:lvl>
    <w:lvl w:ilvl="8" w:tplc="2C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45FA3DA4"/>
    <w:multiLevelType w:val="hybridMultilevel"/>
    <w:tmpl w:val="0210765C"/>
    <w:lvl w:ilvl="0" w:tplc="8F76305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1621C9"/>
    <w:multiLevelType w:val="multilevel"/>
    <w:tmpl w:val="3996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203EBC"/>
    <w:multiLevelType w:val="hybridMultilevel"/>
    <w:tmpl w:val="9F52AA1A"/>
    <w:lvl w:ilvl="0" w:tplc="453EDFFE">
      <w:start w:val="1"/>
      <w:numFmt w:val="lowerLetter"/>
      <w:lvlText w:val="%1-"/>
      <w:lvlJc w:val="left"/>
      <w:pPr>
        <w:ind w:left="75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76" w:hanging="360"/>
      </w:pPr>
    </w:lvl>
    <w:lvl w:ilvl="2" w:tplc="2C0A001B" w:tentative="1">
      <w:start w:val="1"/>
      <w:numFmt w:val="lowerRoman"/>
      <w:lvlText w:val="%3."/>
      <w:lvlJc w:val="right"/>
      <w:pPr>
        <w:ind w:left="2196" w:hanging="180"/>
      </w:pPr>
    </w:lvl>
    <w:lvl w:ilvl="3" w:tplc="2C0A000F" w:tentative="1">
      <w:start w:val="1"/>
      <w:numFmt w:val="decimal"/>
      <w:lvlText w:val="%4."/>
      <w:lvlJc w:val="left"/>
      <w:pPr>
        <w:ind w:left="2916" w:hanging="360"/>
      </w:pPr>
    </w:lvl>
    <w:lvl w:ilvl="4" w:tplc="2C0A0019" w:tentative="1">
      <w:start w:val="1"/>
      <w:numFmt w:val="lowerLetter"/>
      <w:lvlText w:val="%5."/>
      <w:lvlJc w:val="left"/>
      <w:pPr>
        <w:ind w:left="3636" w:hanging="360"/>
      </w:pPr>
    </w:lvl>
    <w:lvl w:ilvl="5" w:tplc="2C0A001B" w:tentative="1">
      <w:start w:val="1"/>
      <w:numFmt w:val="lowerRoman"/>
      <w:lvlText w:val="%6."/>
      <w:lvlJc w:val="right"/>
      <w:pPr>
        <w:ind w:left="4356" w:hanging="180"/>
      </w:pPr>
    </w:lvl>
    <w:lvl w:ilvl="6" w:tplc="2C0A000F" w:tentative="1">
      <w:start w:val="1"/>
      <w:numFmt w:val="decimal"/>
      <w:lvlText w:val="%7."/>
      <w:lvlJc w:val="left"/>
      <w:pPr>
        <w:ind w:left="5076" w:hanging="360"/>
      </w:pPr>
    </w:lvl>
    <w:lvl w:ilvl="7" w:tplc="2C0A0019" w:tentative="1">
      <w:start w:val="1"/>
      <w:numFmt w:val="lowerLetter"/>
      <w:lvlText w:val="%8."/>
      <w:lvlJc w:val="left"/>
      <w:pPr>
        <w:ind w:left="5796" w:hanging="360"/>
      </w:pPr>
    </w:lvl>
    <w:lvl w:ilvl="8" w:tplc="2C0A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25" w15:restartNumberingAfterBreak="0">
    <w:nsid w:val="4DE57D82"/>
    <w:multiLevelType w:val="hybridMultilevel"/>
    <w:tmpl w:val="D88E6B3A"/>
    <w:lvl w:ilvl="0" w:tplc="46023EE8">
      <w:start w:val="1"/>
      <w:numFmt w:val="lowerLetter"/>
      <w:lvlText w:val="%1-"/>
      <w:lvlJc w:val="left"/>
      <w:pPr>
        <w:ind w:left="147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96" w:hanging="360"/>
      </w:pPr>
    </w:lvl>
    <w:lvl w:ilvl="2" w:tplc="2C0A001B" w:tentative="1">
      <w:start w:val="1"/>
      <w:numFmt w:val="lowerRoman"/>
      <w:lvlText w:val="%3."/>
      <w:lvlJc w:val="right"/>
      <w:pPr>
        <w:ind w:left="2916" w:hanging="180"/>
      </w:pPr>
    </w:lvl>
    <w:lvl w:ilvl="3" w:tplc="2C0A000F" w:tentative="1">
      <w:start w:val="1"/>
      <w:numFmt w:val="decimal"/>
      <w:lvlText w:val="%4."/>
      <w:lvlJc w:val="left"/>
      <w:pPr>
        <w:ind w:left="3636" w:hanging="360"/>
      </w:pPr>
    </w:lvl>
    <w:lvl w:ilvl="4" w:tplc="2C0A0019" w:tentative="1">
      <w:start w:val="1"/>
      <w:numFmt w:val="lowerLetter"/>
      <w:lvlText w:val="%5."/>
      <w:lvlJc w:val="left"/>
      <w:pPr>
        <w:ind w:left="4356" w:hanging="360"/>
      </w:pPr>
    </w:lvl>
    <w:lvl w:ilvl="5" w:tplc="2C0A001B" w:tentative="1">
      <w:start w:val="1"/>
      <w:numFmt w:val="lowerRoman"/>
      <w:lvlText w:val="%6."/>
      <w:lvlJc w:val="right"/>
      <w:pPr>
        <w:ind w:left="5076" w:hanging="180"/>
      </w:pPr>
    </w:lvl>
    <w:lvl w:ilvl="6" w:tplc="2C0A000F" w:tentative="1">
      <w:start w:val="1"/>
      <w:numFmt w:val="decimal"/>
      <w:lvlText w:val="%7."/>
      <w:lvlJc w:val="left"/>
      <w:pPr>
        <w:ind w:left="5796" w:hanging="360"/>
      </w:pPr>
    </w:lvl>
    <w:lvl w:ilvl="7" w:tplc="2C0A0019" w:tentative="1">
      <w:start w:val="1"/>
      <w:numFmt w:val="lowerLetter"/>
      <w:lvlText w:val="%8."/>
      <w:lvlJc w:val="left"/>
      <w:pPr>
        <w:ind w:left="6516" w:hanging="360"/>
      </w:pPr>
    </w:lvl>
    <w:lvl w:ilvl="8" w:tplc="2C0A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26" w15:restartNumberingAfterBreak="0">
    <w:nsid w:val="4FB177F9"/>
    <w:multiLevelType w:val="hybridMultilevel"/>
    <w:tmpl w:val="1F82013A"/>
    <w:lvl w:ilvl="0" w:tplc="CE10F4FC">
      <w:start w:val="1"/>
      <w:numFmt w:val="lowerLetter"/>
      <w:lvlText w:val="%1-"/>
      <w:lvlJc w:val="left"/>
      <w:pPr>
        <w:ind w:left="756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76" w:hanging="360"/>
      </w:pPr>
    </w:lvl>
    <w:lvl w:ilvl="2" w:tplc="2C0A001B" w:tentative="1">
      <w:start w:val="1"/>
      <w:numFmt w:val="lowerRoman"/>
      <w:lvlText w:val="%3."/>
      <w:lvlJc w:val="right"/>
      <w:pPr>
        <w:ind w:left="2196" w:hanging="180"/>
      </w:pPr>
    </w:lvl>
    <w:lvl w:ilvl="3" w:tplc="2C0A000F" w:tentative="1">
      <w:start w:val="1"/>
      <w:numFmt w:val="decimal"/>
      <w:lvlText w:val="%4."/>
      <w:lvlJc w:val="left"/>
      <w:pPr>
        <w:ind w:left="2916" w:hanging="360"/>
      </w:pPr>
    </w:lvl>
    <w:lvl w:ilvl="4" w:tplc="2C0A0019" w:tentative="1">
      <w:start w:val="1"/>
      <w:numFmt w:val="lowerLetter"/>
      <w:lvlText w:val="%5."/>
      <w:lvlJc w:val="left"/>
      <w:pPr>
        <w:ind w:left="3636" w:hanging="360"/>
      </w:pPr>
    </w:lvl>
    <w:lvl w:ilvl="5" w:tplc="2C0A001B" w:tentative="1">
      <w:start w:val="1"/>
      <w:numFmt w:val="lowerRoman"/>
      <w:lvlText w:val="%6."/>
      <w:lvlJc w:val="right"/>
      <w:pPr>
        <w:ind w:left="4356" w:hanging="180"/>
      </w:pPr>
    </w:lvl>
    <w:lvl w:ilvl="6" w:tplc="2C0A000F" w:tentative="1">
      <w:start w:val="1"/>
      <w:numFmt w:val="decimal"/>
      <w:lvlText w:val="%7."/>
      <w:lvlJc w:val="left"/>
      <w:pPr>
        <w:ind w:left="5076" w:hanging="360"/>
      </w:pPr>
    </w:lvl>
    <w:lvl w:ilvl="7" w:tplc="2C0A0019" w:tentative="1">
      <w:start w:val="1"/>
      <w:numFmt w:val="lowerLetter"/>
      <w:lvlText w:val="%8."/>
      <w:lvlJc w:val="left"/>
      <w:pPr>
        <w:ind w:left="5796" w:hanging="360"/>
      </w:pPr>
    </w:lvl>
    <w:lvl w:ilvl="8" w:tplc="2C0A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27" w15:restartNumberingAfterBreak="0">
    <w:nsid w:val="52512BB2"/>
    <w:multiLevelType w:val="hybridMultilevel"/>
    <w:tmpl w:val="DD38362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677F64"/>
    <w:multiLevelType w:val="hybridMultilevel"/>
    <w:tmpl w:val="F976B3A2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FD4838"/>
    <w:multiLevelType w:val="hybridMultilevel"/>
    <w:tmpl w:val="7FD0B61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5941E3"/>
    <w:multiLevelType w:val="hybridMultilevel"/>
    <w:tmpl w:val="DA6C09CA"/>
    <w:lvl w:ilvl="0" w:tplc="2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69745F6D"/>
    <w:multiLevelType w:val="hybridMultilevel"/>
    <w:tmpl w:val="401E2E12"/>
    <w:lvl w:ilvl="0" w:tplc="86969936">
      <w:numFmt w:val="bullet"/>
      <w:lvlText w:val="-"/>
      <w:lvlJc w:val="left"/>
      <w:pPr>
        <w:ind w:left="435" w:hanging="360"/>
      </w:pPr>
      <w:rPr>
        <w:rFonts w:ascii="Lucida Sans Unicode" w:eastAsia="Times New Roman" w:hAnsi="Lucida Sans Unicode" w:cs="Lucida Sans Unicode" w:hint="default"/>
      </w:rPr>
    </w:lvl>
    <w:lvl w:ilvl="1" w:tplc="340A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2" w15:restartNumberingAfterBreak="0">
    <w:nsid w:val="697E4656"/>
    <w:multiLevelType w:val="multilevel"/>
    <w:tmpl w:val="434AF6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124157"/>
    <w:multiLevelType w:val="hybridMultilevel"/>
    <w:tmpl w:val="CC7059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AC26AB"/>
    <w:multiLevelType w:val="hybridMultilevel"/>
    <w:tmpl w:val="99E44CE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6F2CCB"/>
    <w:multiLevelType w:val="hybridMultilevel"/>
    <w:tmpl w:val="48BCC934"/>
    <w:lvl w:ilvl="0" w:tplc="3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1601F0"/>
    <w:multiLevelType w:val="hybridMultilevel"/>
    <w:tmpl w:val="0D3E5E4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394EBA"/>
    <w:multiLevelType w:val="hybridMultilevel"/>
    <w:tmpl w:val="FB12A3AC"/>
    <w:lvl w:ilvl="0" w:tplc="3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835E88"/>
    <w:multiLevelType w:val="hybridMultilevel"/>
    <w:tmpl w:val="BF4690EA"/>
    <w:lvl w:ilvl="0" w:tplc="E6586B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DC69C6"/>
    <w:multiLevelType w:val="hybridMultilevel"/>
    <w:tmpl w:val="3E6059EA"/>
    <w:lvl w:ilvl="0" w:tplc="3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A23172"/>
    <w:multiLevelType w:val="hybridMultilevel"/>
    <w:tmpl w:val="4484F6F0"/>
    <w:lvl w:ilvl="0" w:tplc="3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810394921">
    <w:abstractNumId w:val="28"/>
  </w:num>
  <w:num w:numId="2" w16cid:durableId="308754580">
    <w:abstractNumId w:val="19"/>
  </w:num>
  <w:num w:numId="3" w16cid:durableId="1275751708">
    <w:abstractNumId w:val="34"/>
  </w:num>
  <w:num w:numId="4" w16cid:durableId="1620140111">
    <w:abstractNumId w:val="14"/>
  </w:num>
  <w:num w:numId="5" w16cid:durableId="1795363743">
    <w:abstractNumId w:val="16"/>
  </w:num>
  <w:num w:numId="6" w16cid:durableId="1707294543">
    <w:abstractNumId w:val="33"/>
  </w:num>
  <w:num w:numId="7" w16cid:durableId="212696677">
    <w:abstractNumId w:val="0"/>
  </w:num>
  <w:num w:numId="8" w16cid:durableId="1544438404">
    <w:abstractNumId w:val="36"/>
  </w:num>
  <w:num w:numId="9" w16cid:durableId="1465273272">
    <w:abstractNumId w:val="5"/>
  </w:num>
  <w:num w:numId="10" w16cid:durableId="1394428760">
    <w:abstractNumId w:val="11"/>
  </w:num>
  <w:num w:numId="11" w16cid:durableId="292028933">
    <w:abstractNumId w:val="30"/>
  </w:num>
  <w:num w:numId="12" w16cid:durableId="1928148185">
    <w:abstractNumId w:val="9"/>
  </w:num>
  <w:num w:numId="13" w16cid:durableId="534347565">
    <w:abstractNumId w:val="23"/>
  </w:num>
  <w:num w:numId="14" w16cid:durableId="981815265">
    <w:abstractNumId w:val="40"/>
  </w:num>
  <w:num w:numId="15" w16cid:durableId="1366638064">
    <w:abstractNumId w:val="4"/>
  </w:num>
  <w:num w:numId="16" w16cid:durableId="69812194">
    <w:abstractNumId w:val="2"/>
  </w:num>
  <w:num w:numId="17" w16cid:durableId="1707948308">
    <w:abstractNumId w:val="27"/>
  </w:num>
  <w:num w:numId="18" w16cid:durableId="818768835">
    <w:abstractNumId w:val="39"/>
  </w:num>
  <w:num w:numId="19" w16cid:durableId="684940306">
    <w:abstractNumId w:val="31"/>
  </w:num>
  <w:num w:numId="20" w16cid:durableId="734855405">
    <w:abstractNumId w:val="20"/>
  </w:num>
  <w:num w:numId="21" w16cid:durableId="1906719052">
    <w:abstractNumId w:val="10"/>
  </w:num>
  <w:num w:numId="22" w16cid:durableId="377828473">
    <w:abstractNumId w:val="26"/>
  </w:num>
  <w:num w:numId="23" w16cid:durableId="1939439030">
    <w:abstractNumId w:val="24"/>
  </w:num>
  <w:num w:numId="24" w16cid:durableId="1944461812">
    <w:abstractNumId w:val="13"/>
  </w:num>
  <w:num w:numId="25" w16cid:durableId="1403092822">
    <w:abstractNumId w:val="25"/>
  </w:num>
  <w:num w:numId="26" w16cid:durableId="1812284929">
    <w:abstractNumId w:val="21"/>
  </w:num>
  <w:num w:numId="27" w16cid:durableId="404766777">
    <w:abstractNumId w:val="3"/>
  </w:num>
  <w:num w:numId="28" w16cid:durableId="96091995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605842266">
    <w:abstractNumId w:val="15"/>
  </w:num>
  <w:num w:numId="30" w16cid:durableId="1797748827">
    <w:abstractNumId w:val="6"/>
  </w:num>
  <w:num w:numId="31" w16cid:durableId="2101099282">
    <w:abstractNumId w:val="35"/>
  </w:num>
  <w:num w:numId="32" w16cid:durableId="372119734">
    <w:abstractNumId w:val="22"/>
  </w:num>
  <w:num w:numId="33" w16cid:durableId="1344093436">
    <w:abstractNumId w:val="8"/>
  </w:num>
  <w:num w:numId="34" w16cid:durableId="1351645955">
    <w:abstractNumId w:val="38"/>
  </w:num>
  <w:num w:numId="35" w16cid:durableId="3024363">
    <w:abstractNumId w:val="37"/>
  </w:num>
  <w:num w:numId="36" w16cid:durableId="1095709147">
    <w:abstractNumId w:val="17"/>
  </w:num>
  <w:num w:numId="37" w16cid:durableId="2114007424">
    <w:abstractNumId w:val="1"/>
  </w:num>
  <w:num w:numId="38" w16cid:durableId="1985499711">
    <w:abstractNumId w:val="12"/>
  </w:num>
  <w:num w:numId="39" w16cid:durableId="1666517667">
    <w:abstractNumId w:val="7"/>
  </w:num>
  <w:num w:numId="40" w16cid:durableId="592788983">
    <w:abstractNumId w:val="32"/>
  </w:num>
  <w:num w:numId="41" w16cid:durableId="715277319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F92"/>
    <w:rsid w:val="00000518"/>
    <w:rsid w:val="00003BAC"/>
    <w:rsid w:val="0000404E"/>
    <w:rsid w:val="0000427E"/>
    <w:rsid w:val="00005372"/>
    <w:rsid w:val="000077EF"/>
    <w:rsid w:val="000106B6"/>
    <w:rsid w:val="00010995"/>
    <w:rsid w:val="00010A69"/>
    <w:rsid w:val="00011765"/>
    <w:rsid w:val="0001277F"/>
    <w:rsid w:val="00012DD9"/>
    <w:rsid w:val="00013641"/>
    <w:rsid w:val="0001367F"/>
    <w:rsid w:val="000145C9"/>
    <w:rsid w:val="000156EA"/>
    <w:rsid w:val="00020166"/>
    <w:rsid w:val="00020261"/>
    <w:rsid w:val="00021F39"/>
    <w:rsid w:val="00023F4E"/>
    <w:rsid w:val="0003078E"/>
    <w:rsid w:val="00030D48"/>
    <w:rsid w:val="00031BDE"/>
    <w:rsid w:val="00033A07"/>
    <w:rsid w:val="00033FA7"/>
    <w:rsid w:val="000346CF"/>
    <w:rsid w:val="00034F33"/>
    <w:rsid w:val="000358B7"/>
    <w:rsid w:val="00036A31"/>
    <w:rsid w:val="00037D3F"/>
    <w:rsid w:val="00042401"/>
    <w:rsid w:val="00042433"/>
    <w:rsid w:val="0004291C"/>
    <w:rsid w:val="00044CC4"/>
    <w:rsid w:val="0004537E"/>
    <w:rsid w:val="000541B9"/>
    <w:rsid w:val="00055D22"/>
    <w:rsid w:val="00057F2C"/>
    <w:rsid w:val="000617D3"/>
    <w:rsid w:val="000640A0"/>
    <w:rsid w:val="000641A7"/>
    <w:rsid w:val="00064F1B"/>
    <w:rsid w:val="0007244A"/>
    <w:rsid w:val="0007364C"/>
    <w:rsid w:val="00077947"/>
    <w:rsid w:val="00080517"/>
    <w:rsid w:val="00080740"/>
    <w:rsid w:val="00080ED1"/>
    <w:rsid w:val="00081EE7"/>
    <w:rsid w:val="00082C39"/>
    <w:rsid w:val="00084B94"/>
    <w:rsid w:val="00085B21"/>
    <w:rsid w:val="00090278"/>
    <w:rsid w:val="00092B37"/>
    <w:rsid w:val="00092D9A"/>
    <w:rsid w:val="00095B32"/>
    <w:rsid w:val="00097FA1"/>
    <w:rsid w:val="000A1D62"/>
    <w:rsid w:val="000A28E4"/>
    <w:rsid w:val="000A2990"/>
    <w:rsid w:val="000A5AC7"/>
    <w:rsid w:val="000A7559"/>
    <w:rsid w:val="000B1FA9"/>
    <w:rsid w:val="000B2014"/>
    <w:rsid w:val="000B222D"/>
    <w:rsid w:val="000B33B1"/>
    <w:rsid w:val="000B4448"/>
    <w:rsid w:val="000C106A"/>
    <w:rsid w:val="000C13E6"/>
    <w:rsid w:val="000C1F4C"/>
    <w:rsid w:val="000C261B"/>
    <w:rsid w:val="000D0123"/>
    <w:rsid w:val="000D1E9C"/>
    <w:rsid w:val="000D5074"/>
    <w:rsid w:val="000E0F1F"/>
    <w:rsid w:val="000E2384"/>
    <w:rsid w:val="000E2A75"/>
    <w:rsid w:val="000E353B"/>
    <w:rsid w:val="000E41EF"/>
    <w:rsid w:val="000E4859"/>
    <w:rsid w:val="000E60F7"/>
    <w:rsid w:val="000E6597"/>
    <w:rsid w:val="000E718B"/>
    <w:rsid w:val="000E7D97"/>
    <w:rsid w:val="000F0F25"/>
    <w:rsid w:val="000F22CE"/>
    <w:rsid w:val="000F3404"/>
    <w:rsid w:val="000F36BD"/>
    <w:rsid w:val="000F7597"/>
    <w:rsid w:val="000F7C06"/>
    <w:rsid w:val="0010075B"/>
    <w:rsid w:val="0010196A"/>
    <w:rsid w:val="00101B1B"/>
    <w:rsid w:val="00101D03"/>
    <w:rsid w:val="00102C87"/>
    <w:rsid w:val="00102DB2"/>
    <w:rsid w:val="0010490F"/>
    <w:rsid w:val="00107BB6"/>
    <w:rsid w:val="00107CBF"/>
    <w:rsid w:val="001109C3"/>
    <w:rsid w:val="00113BF2"/>
    <w:rsid w:val="00114AB3"/>
    <w:rsid w:val="001150FB"/>
    <w:rsid w:val="0011658C"/>
    <w:rsid w:val="001176AE"/>
    <w:rsid w:val="00120F8A"/>
    <w:rsid w:val="0012205C"/>
    <w:rsid w:val="00123CEC"/>
    <w:rsid w:val="00124616"/>
    <w:rsid w:val="00126321"/>
    <w:rsid w:val="00126BC5"/>
    <w:rsid w:val="0013201C"/>
    <w:rsid w:val="00133738"/>
    <w:rsid w:val="001337E3"/>
    <w:rsid w:val="001344A6"/>
    <w:rsid w:val="001347FF"/>
    <w:rsid w:val="001406F3"/>
    <w:rsid w:val="0014118B"/>
    <w:rsid w:val="0014363B"/>
    <w:rsid w:val="00143989"/>
    <w:rsid w:val="00143A9C"/>
    <w:rsid w:val="00152939"/>
    <w:rsid w:val="00155165"/>
    <w:rsid w:val="00156647"/>
    <w:rsid w:val="00157776"/>
    <w:rsid w:val="0016089A"/>
    <w:rsid w:val="00161B4B"/>
    <w:rsid w:val="001625CB"/>
    <w:rsid w:val="00167274"/>
    <w:rsid w:val="00171641"/>
    <w:rsid w:val="001759E4"/>
    <w:rsid w:val="00175FDE"/>
    <w:rsid w:val="0017756B"/>
    <w:rsid w:val="001801EB"/>
    <w:rsid w:val="00180E68"/>
    <w:rsid w:val="00183239"/>
    <w:rsid w:val="00184582"/>
    <w:rsid w:val="00185A24"/>
    <w:rsid w:val="001877B3"/>
    <w:rsid w:val="00190EB9"/>
    <w:rsid w:val="0019178D"/>
    <w:rsid w:val="00192BE3"/>
    <w:rsid w:val="00194C28"/>
    <w:rsid w:val="00195868"/>
    <w:rsid w:val="0019594B"/>
    <w:rsid w:val="00196EB1"/>
    <w:rsid w:val="00196F3F"/>
    <w:rsid w:val="001A00D8"/>
    <w:rsid w:val="001A16CD"/>
    <w:rsid w:val="001A4302"/>
    <w:rsid w:val="001A6FA9"/>
    <w:rsid w:val="001A7385"/>
    <w:rsid w:val="001B0443"/>
    <w:rsid w:val="001B0949"/>
    <w:rsid w:val="001B16B8"/>
    <w:rsid w:val="001B3775"/>
    <w:rsid w:val="001B6AB9"/>
    <w:rsid w:val="001B6B29"/>
    <w:rsid w:val="001C318A"/>
    <w:rsid w:val="001C3647"/>
    <w:rsid w:val="001C3DE0"/>
    <w:rsid w:val="001C4E3B"/>
    <w:rsid w:val="001C7CC9"/>
    <w:rsid w:val="001D1487"/>
    <w:rsid w:val="001D2CDA"/>
    <w:rsid w:val="001D677F"/>
    <w:rsid w:val="001E0C79"/>
    <w:rsid w:val="001E2C27"/>
    <w:rsid w:val="001E4A04"/>
    <w:rsid w:val="001E5790"/>
    <w:rsid w:val="001E6DA8"/>
    <w:rsid w:val="001F0F0F"/>
    <w:rsid w:val="001F1E8C"/>
    <w:rsid w:val="001F1FC6"/>
    <w:rsid w:val="001F38AE"/>
    <w:rsid w:val="001F592E"/>
    <w:rsid w:val="001F5FF4"/>
    <w:rsid w:val="001F639B"/>
    <w:rsid w:val="001F6BEC"/>
    <w:rsid w:val="001F7A07"/>
    <w:rsid w:val="0020192D"/>
    <w:rsid w:val="0020215E"/>
    <w:rsid w:val="00202BA4"/>
    <w:rsid w:val="0020614F"/>
    <w:rsid w:val="00207153"/>
    <w:rsid w:val="00207AF5"/>
    <w:rsid w:val="002129EA"/>
    <w:rsid w:val="00213C39"/>
    <w:rsid w:val="00216446"/>
    <w:rsid w:val="0022020F"/>
    <w:rsid w:val="00223026"/>
    <w:rsid w:val="002239F2"/>
    <w:rsid w:val="00224F9F"/>
    <w:rsid w:val="00225106"/>
    <w:rsid w:val="00226769"/>
    <w:rsid w:val="00230BE5"/>
    <w:rsid w:val="00230F06"/>
    <w:rsid w:val="00231B33"/>
    <w:rsid w:val="00234082"/>
    <w:rsid w:val="00235AEE"/>
    <w:rsid w:val="00235DC1"/>
    <w:rsid w:val="00237040"/>
    <w:rsid w:val="002374F6"/>
    <w:rsid w:val="00240E57"/>
    <w:rsid w:val="00242E3E"/>
    <w:rsid w:val="00243890"/>
    <w:rsid w:val="002474A6"/>
    <w:rsid w:val="00253E13"/>
    <w:rsid w:val="00253FC8"/>
    <w:rsid w:val="002547E7"/>
    <w:rsid w:val="0025639E"/>
    <w:rsid w:val="00256439"/>
    <w:rsid w:val="0026011F"/>
    <w:rsid w:val="0026112B"/>
    <w:rsid w:val="00262392"/>
    <w:rsid w:val="00262B70"/>
    <w:rsid w:val="00264BD8"/>
    <w:rsid w:val="0026547C"/>
    <w:rsid w:val="00266C7B"/>
    <w:rsid w:val="00270834"/>
    <w:rsid w:val="00271580"/>
    <w:rsid w:val="00275971"/>
    <w:rsid w:val="00276643"/>
    <w:rsid w:val="002766C2"/>
    <w:rsid w:val="00284145"/>
    <w:rsid w:val="00286CA8"/>
    <w:rsid w:val="00287257"/>
    <w:rsid w:val="002905CC"/>
    <w:rsid w:val="00293BBD"/>
    <w:rsid w:val="002944AE"/>
    <w:rsid w:val="002A3955"/>
    <w:rsid w:val="002A55FE"/>
    <w:rsid w:val="002B00C0"/>
    <w:rsid w:val="002B06E4"/>
    <w:rsid w:val="002B34BA"/>
    <w:rsid w:val="002B6036"/>
    <w:rsid w:val="002B7857"/>
    <w:rsid w:val="002C3237"/>
    <w:rsid w:val="002C32DE"/>
    <w:rsid w:val="002C3E3E"/>
    <w:rsid w:val="002C4313"/>
    <w:rsid w:val="002C47A9"/>
    <w:rsid w:val="002C58E4"/>
    <w:rsid w:val="002C6951"/>
    <w:rsid w:val="002C72FA"/>
    <w:rsid w:val="002D03FD"/>
    <w:rsid w:val="002D35BF"/>
    <w:rsid w:val="002D3B6F"/>
    <w:rsid w:val="002D3BA7"/>
    <w:rsid w:val="002D45CC"/>
    <w:rsid w:val="002E1DAD"/>
    <w:rsid w:val="002E2B38"/>
    <w:rsid w:val="002E2B62"/>
    <w:rsid w:val="002E2F1B"/>
    <w:rsid w:val="002E36AE"/>
    <w:rsid w:val="002E5475"/>
    <w:rsid w:val="002E5DC7"/>
    <w:rsid w:val="002E5F58"/>
    <w:rsid w:val="002F06AD"/>
    <w:rsid w:val="002F0893"/>
    <w:rsid w:val="002F5C93"/>
    <w:rsid w:val="002F6085"/>
    <w:rsid w:val="002F6B57"/>
    <w:rsid w:val="0030164D"/>
    <w:rsid w:val="00302AF7"/>
    <w:rsid w:val="00302EAA"/>
    <w:rsid w:val="00303DB9"/>
    <w:rsid w:val="00305B5E"/>
    <w:rsid w:val="00305FC1"/>
    <w:rsid w:val="003065FE"/>
    <w:rsid w:val="00306795"/>
    <w:rsid w:val="0030718B"/>
    <w:rsid w:val="00310CBA"/>
    <w:rsid w:val="0031117F"/>
    <w:rsid w:val="0031174A"/>
    <w:rsid w:val="00311963"/>
    <w:rsid w:val="00312165"/>
    <w:rsid w:val="0031240E"/>
    <w:rsid w:val="00312537"/>
    <w:rsid w:val="00313116"/>
    <w:rsid w:val="0031463A"/>
    <w:rsid w:val="00314CB6"/>
    <w:rsid w:val="00315FCF"/>
    <w:rsid w:val="00316C15"/>
    <w:rsid w:val="00320DC7"/>
    <w:rsid w:val="00322A90"/>
    <w:rsid w:val="00323E60"/>
    <w:rsid w:val="00324439"/>
    <w:rsid w:val="00324F97"/>
    <w:rsid w:val="003270E3"/>
    <w:rsid w:val="00327532"/>
    <w:rsid w:val="003309B6"/>
    <w:rsid w:val="00330C09"/>
    <w:rsid w:val="003321C5"/>
    <w:rsid w:val="00332F1F"/>
    <w:rsid w:val="00332F85"/>
    <w:rsid w:val="00340A0A"/>
    <w:rsid w:val="00342922"/>
    <w:rsid w:val="00344257"/>
    <w:rsid w:val="0034540C"/>
    <w:rsid w:val="003500E8"/>
    <w:rsid w:val="00351839"/>
    <w:rsid w:val="00354540"/>
    <w:rsid w:val="00356F8E"/>
    <w:rsid w:val="003624A1"/>
    <w:rsid w:val="00362991"/>
    <w:rsid w:val="0036301A"/>
    <w:rsid w:val="00364276"/>
    <w:rsid w:val="003712D5"/>
    <w:rsid w:val="00374C93"/>
    <w:rsid w:val="00375B72"/>
    <w:rsid w:val="00380F4A"/>
    <w:rsid w:val="003812C8"/>
    <w:rsid w:val="00381F92"/>
    <w:rsid w:val="00382550"/>
    <w:rsid w:val="00384A29"/>
    <w:rsid w:val="00385369"/>
    <w:rsid w:val="003925D1"/>
    <w:rsid w:val="00392FD7"/>
    <w:rsid w:val="00393755"/>
    <w:rsid w:val="00393D87"/>
    <w:rsid w:val="0039502D"/>
    <w:rsid w:val="00395412"/>
    <w:rsid w:val="00395A5A"/>
    <w:rsid w:val="00395AAF"/>
    <w:rsid w:val="00395AD2"/>
    <w:rsid w:val="003967BC"/>
    <w:rsid w:val="00397417"/>
    <w:rsid w:val="003A139F"/>
    <w:rsid w:val="003A1979"/>
    <w:rsid w:val="003A29EB"/>
    <w:rsid w:val="003A2DA0"/>
    <w:rsid w:val="003A4177"/>
    <w:rsid w:val="003A53E5"/>
    <w:rsid w:val="003A545A"/>
    <w:rsid w:val="003A5D9C"/>
    <w:rsid w:val="003A6840"/>
    <w:rsid w:val="003B1DC6"/>
    <w:rsid w:val="003B1E27"/>
    <w:rsid w:val="003B4877"/>
    <w:rsid w:val="003B48AD"/>
    <w:rsid w:val="003B4BDE"/>
    <w:rsid w:val="003B6C75"/>
    <w:rsid w:val="003B7669"/>
    <w:rsid w:val="003C22D9"/>
    <w:rsid w:val="003C3993"/>
    <w:rsid w:val="003C3E7D"/>
    <w:rsid w:val="003C7013"/>
    <w:rsid w:val="003C71FF"/>
    <w:rsid w:val="003C74DA"/>
    <w:rsid w:val="003C7DFE"/>
    <w:rsid w:val="003D0F3C"/>
    <w:rsid w:val="003D13EB"/>
    <w:rsid w:val="003D1B65"/>
    <w:rsid w:val="003D3354"/>
    <w:rsid w:val="003D4948"/>
    <w:rsid w:val="003D53D3"/>
    <w:rsid w:val="003D668E"/>
    <w:rsid w:val="003D6F69"/>
    <w:rsid w:val="003E16EE"/>
    <w:rsid w:val="003E342C"/>
    <w:rsid w:val="003E4A13"/>
    <w:rsid w:val="003E4DFD"/>
    <w:rsid w:val="003E5510"/>
    <w:rsid w:val="003E6713"/>
    <w:rsid w:val="003F0519"/>
    <w:rsid w:val="003F72A6"/>
    <w:rsid w:val="004035E2"/>
    <w:rsid w:val="00410CF8"/>
    <w:rsid w:val="00414F14"/>
    <w:rsid w:val="004152AC"/>
    <w:rsid w:val="00416774"/>
    <w:rsid w:val="00417ABB"/>
    <w:rsid w:val="0042041D"/>
    <w:rsid w:val="00420987"/>
    <w:rsid w:val="00422018"/>
    <w:rsid w:val="00423231"/>
    <w:rsid w:val="00425A31"/>
    <w:rsid w:val="0042642F"/>
    <w:rsid w:val="00430419"/>
    <w:rsid w:val="0043364C"/>
    <w:rsid w:val="004336F0"/>
    <w:rsid w:val="004339E4"/>
    <w:rsid w:val="00434D35"/>
    <w:rsid w:val="004357AC"/>
    <w:rsid w:val="00435D12"/>
    <w:rsid w:val="00436168"/>
    <w:rsid w:val="00436A33"/>
    <w:rsid w:val="00436D3E"/>
    <w:rsid w:val="00440827"/>
    <w:rsid w:val="00440C79"/>
    <w:rsid w:val="00441ADB"/>
    <w:rsid w:val="00441D57"/>
    <w:rsid w:val="004503FD"/>
    <w:rsid w:val="00450660"/>
    <w:rsid w:val="00450BEC"/>
    <w:rsid w:val="004514C0"/>
    <w:rsid w:val="004515A1"/>
    <w:rsid w:val="004517CF"/>
    <w:rsid w:val="004551E7"/>
    <w:rsid w:val="00457295"/>
    <w:rsid w:val="00457AB2"/>
    <w:rsid w:val="00457D1C"/>
    <w:rsid w:val="004616B8"/>
    <w:rsid w:val="004625EF"/>
    <w:rsid w:val="00465E28"/>
    <w:rsid w:val="0046683D"/>
    <w:rsid w:val="00467B56"/>
    <w:rsid w:val="0047265F"/>
    <w:rsid w:val="004769F9"/>
    <w:rsid w:val="004800E2"/>
    <w:rsid w:val="00481A2D"/>
    <w:rsid w:val="004857B1"/>
    <w:rsid w:val="00486472"/>
    <w:rsid w:val="00487930"/>
    <w:rsid w:val="00490008"/>
    <w:rsid w:val="00491169"/>
    <w:rsid w:val="00492A31"/>
    <w:rsid w:val="00492A57"/>
    <w:rsid w:val="004A01C3"/>
    <w:rsid w:val="004A199E"/>
    <w:rsid w:val="004A1D52"/>
    <w:rsid w:val="004A33BE"/>
    <w:rsid w:val="004A3E6D"/>
    <w:rsid w:val="004A4280"/>
    <w:rsid w:val="004A591A"/>
    <w:rsid w:val="004A7A12"/>
    <w:rsid w:val="004B0876"/>
    <w:rsid w:val="004B28B1"/>
    <w:rsid w:val="004B3D2B"/>
    <w:rsid w:val="004B40B6"/>
    <w:rsid w:val="004B4B29"/>
    <w:rsid w:val="004B77E7"/>
    <w:rsid w:val="004B793E"/>
    <w:rsid w:val="004C121C"/>
    <w:rsid w:val="004C200F"/>
    <w:rsid w:val="004C3A79"/>
    <w:rsid w:val="004C5EC5"/>
    <w:rsid w:val="004C6048"/>
    <w:rsid w:val="004C6BEE"/>
    <w:rsid w:val="004D16C1"/>
    <w:rsid w:val="004D1AA5"/>
    <w:rsid w:val="004D22DE"/>
    <w:rsid w:val="004D2848"/>
    <w:rsid w:val="004D3775"/>
    <w:rsid w:val="004D5955"/>
    <w:rsid w:val="004E063E"/>
    <w:rsid w:val="004E102A"/>
    <w:rsid w:val="004E17E3"/>
    <w:rsid w:val="004E4AC9"/>
    <w:rsid w:val="004E5844"/>
    <w:rsid w:val="004E66CA"/>
    <w:rsid w:val="004E68EB"/>
    <w:rsid w:val="004E7154"/>
    <w:rsid w:val="004E76BD"/>
    <w:rsid w:val="004F339B"/>
    <w:rsid w:val="004F7C24"/>
    <w:rsid w:val="00500AD2"/>
    <w:rsid w:val="00500E5B"/>
    <w:rsid w:val="00502370"/>
    <w:rsid w:val="005037E8"/>
    <w:rsid w:val="005040ED"/>
    <w:rsid w:val="005049B0"/>
    <w:rsid w:val="005049D6"/>
    <w:rsid w:val="00507FDB"/>
    <w:rsid w:val="00511F21"/>
    <w:rsid w:val="005121D5"/>
    <w:rsid w:val="005128E4"/>
    <w:rsid w:val="005333D6"/>
    <w:rsid w:val="00542E98"/>
    <w:rsid w:val="00543AB3"/>
    <w:rsid w:val="00545ECA"/>
    <w:rsid w:val="005476AD"/>
    <w:rsid w:val="005502DA"/>
    <w:rsid w:val="0055269E"/>
    <w:rsid w:val="00554400"/>
    <w:rsid w:val="00556A65"/>
    <w:rsid w:val="00557C87"/>
    <w:rsid w:val="00564733"/>
    <w:rsid w:val="005653E4"/>
    <w:rsid w:val="00565EEF"/>
    <w:rsid w:val="0056692E"/>
    <w:rsid w:val="00574A4D"/>
    <w:rsid w:val="00574C1C"/>
    <w:rsid w:val="005755BB"/>
    <w:rsid w:val="00576240"/>
    <w:rsid w:val="005770F7"/>
    <w:rsid w:val="00577A4E"/>
    <w:rsid w:val="00580916"/>
    <w:rsid w:val="00581A9D"/>
    <w:rsid w:val="00581B76"/>
    <w:rsid w:val="0058381D"/>
    <w:rsid w:val="005842E8"/>
    <w:rsid w:val="00586771"/>
    <w:rsid w:val="00586C24"/>
    <w:rsid w:val="00593EB4"/>
    <w:rsid w:val="005957E0"/>
    <w:rsid w:val="005A0E24"/>
    <w:rsid w:val="005A2D7E"/>
    <w:rsid w:val="005A4E52"/>
    <w:rsid w:val="005A68FF"/>
    <w:rsid w:val="005A6E61"/>
    <w:rsid w:val="005A718C"/>
    <w:rsid w:val="005A72B7"/>
    <w:rsid w:val="005B2E9C"/>
    <w:rsid w:val="005B430F"/>
    <w:rsid w:val="005B5166"/>
    <w:rsid w:val="005B5967"/>
    <w:rsid w:val="005C196D"/>
    <w:rsid w:val="005C3785"/>
    <w:rsid w:val="005C3E07"/>
    <w:rsid w:val="005C774F"/>
    <w:rsid w:val="005D45AE"/>
    <w:rsid w:val="005E09E4"/>
    <w:rsid w:val="005E0E33"/>
    <w:rsid w:val="005E26F8"/>
    <w:rsid w:val="005E29B9"/>
    <w:rsid w:val="005E3B21"/>
    <w:rsid w:val="005E40F3"/>
    <w:rsid w:val="005E5BF3"/>
    <w:rsid w:val="005E5CFD"/>
    <w:rsid w:val="005F0D1D"/>
    <w:rsid w:val="005F5445"/>
    <w:rsid w:val="005F57C8"/>
    <w:rsid w:val="005F7CE0"/>
    <w:rsid w:val="00600650"/>
    <w:rsid w:val="00600D4C"/>
    <w:rsid w:val="0060181B"/>
    <w:rsid w:val="0060271D"/>
    <w:rsid w:val="00603714"/>
    <w:rsid w:val="00604649"/>
    <w:rsid w:val="0061034D"/>
    <w:rsid w:val="006109C4"/>
    <w:rsid w:val="006113EC"/>
    <w:rsid w:val="00611431"/>
    <w:rsid w:val="00612623"/>
    <w:rsid w:val="00613707"/>
    <w:rsid w:val="00613E01"/>
    <w:rsid w:val="00614B44"/>
    <w:rsid w:val="00615511"/>
    <w:rsid w:val="00616906"/>
    <w:rsid w:val="00617AF0"/>
    <w:rsid w:val="00621141"/>
    <w:rsid w:val="00621F4D"/>
    <w:rsid w:val="006224A2"/>
    <w:rsid w:val="00632AAB"/>
    <w:rsid w:val="00633162"/>
    <w:rsid w:val="0063512D"/>
    <w:rsid w:val="00636EEE"/>
    <w:rsid w:val="00637D7A"/>
    <w:rsid w:val="00642C87"/>
    <w:rsid w:val="00643C9A"/>
    <w:rsid w:val="0064415D"/>
    <w:rsid w:val="00647E30"/>
    <w:rsid w:val="00650543"/>
    <w:rsid w:val="00650D7E"/>
    <w:rsid w:val="00651DC3"/>
    <w:rsid w:val="006541AD"/>
    <w:rsid w:val="00655D15"/>
    <w:rsid w:val="00656389"/>
    <w:rsid w:val="00656597"/>
    <w:rsid w:val="00660374"/>
    <w:rsid w:val="00660FF4"/>
    <w:rsid w:val="00661EA3"/>
    <w:rsid w:val="006646CF"/>
    <w:rsid w:val="00665168"/>
    <w:rsid w:val="006678FE"/>
    <w:rsid w:val="00670EF0"/>
    <w:rsid w:val="0067116F"/>
    <w:rsid w:val="00671477"/>
    <w:rsid w:val="00674C6D"/>
    <w:rsid w:val="00680662"/>
    <w:rsid w:val="00683B5F"/>
    <w:rsid w:val="00686E7F"/>
    <w:rsid w:val="00692F28"/>
    <w:rsid w:val="006938AC"/>
    <w:rsid w:val="0069550F"/>
    <w:rsid w:val="00695C97"/>
    <w:rsid w:val="00697487"/>
    <w:rsid w:val="006A1606"/>
    <w:rsid w:val="006A57B1"/>
    <w:rsid w:val="006A6D6E"/>
    <w:rsid w:val="006B0941"/>
    <w:rsid w:val="006B136E"/>
    <w:rsid w:val="006B17BC"/>
    <w:rsid w:val="006B2698"/>
    <w:rsid w:val="006B31E7"/>
    <w:rsid w:val="006B6248"/>
    <w:rsid w:val="006C12FE"/>
    <w:rsid w:val="006C1D91"/>
    <w:rsid w:val="006C4DDF"/>
    <w:rsid w:val="006C54C7"/>
    <w:rsid w:val="006C6861"/>
    <w:rsid w:val="006D045D"/>
    <w:rsid w:val="006D05D9"/>
    <w:rsid w:val="006D54F6"/>
    <w:rsid w:val="006D5835"/>
    <w:rsid w:val="006D5FA8"/>
    <w:rsid w:val="006D78E8"/>
    <w:rsid w:val="006E27D7"/>
    <w:rsid w:val="006E3DC4"/>
    <w:rsid w:val="006F1863"/>
    <w:rsid w:val="006F3F7F"/>
    <w:rsid w:val="006F6716"/>
    <w:rsid w:val="0070135F"/>
    <w:rsid w:val="00710D9E"/>
    <w:rsid w:val="007110CD"/>
    <w:rsid w:val="0071586F"/>
    <w:rsid w:val="007217AE"/>
    <w:rsid w:val="00723340"/>
    <w:rsid w:val="00723DC5"/>
    <w:rsid w:val="007245A9"/>
    <w:rsid w:val="00724B69"/>
    <w:rsid w:val="0072520A"/>
    <w:rsid w:val="00730237"/>
    <w:rsid w:val="007302F1"/>
    <w:rsid w:val="00732090"/>
    <w:rsid w:val="007330D8"/>
    <w:rsid w:val="00733CA3"/>
    <w:rsid w:val="007406A9"/>
    <w:rsid w:val="0074071C"/>
    <w:rsid w:val="00747C91"/>
    <w:rsid w:val="0075204C"/>
    <w:rsid w:val="00752F88"/>
    <w:rsid w:val="0075335E"/>
    <w:rsid w:val="00754842"/>
    <w:rsid w:val="00754BC2"/>
    <w:rsid w:val="0075502D"/>
    <w:rsid w:val="00755ACD"/>
    <w:rsid w:val="0075728B"/>
    <w:rsid w:val="007579AA"/>
    <w:rsid w:val="00760432"/>
    <w:rsid w:val="007621A5"/>
    <w:rsid w:val="007634F7"/>
    <w:rsid w:val="00763792"/>
    <w:rsid w:val="00764F30"/>
    <w:rsid w:val="00765EBD"/>
    <w:rsid w:val="00770D49"/>
    <w:rsid w:val="007757F7"/>
    <w:rsid w:val="00775849"/>
    <w:rsid w:val="0077663C"/>
    <w:rsid w:val="00776918"/>
    <w:rsid w:val="00777C6E"/>
    <w:rsid w:val="00783D7E"/>
    <w:rsid w:val="00783D98"/>
    <w:rsid w:val="007841B1"/>
    <w:rsid w:val="00784DAB"/>
    <w:rsid w:val="0078510A"/>
    <w:rsid w:val="00785423"/>
    <w:rsid w:val="0078628E"/>
    <w:rsid w:val="007872AC"/>
    <w:rsid w:val="0078746E"/>
    <w:rsid w:val="007910F0"/>
    <w:rsid w:val="00791615"/>
    <w:rsid w:val="007928A6"/>
    <w:rsid w:val="007932E9"/>
    <w:rsid w:val="0079347A"/>
    <w:rsid w:val="00793C48"/>
    <w:rsid w:val="00796B3C"/>
    <w:rsid w:val="00796DB3"/>
    <w:rsid w:val="007A03FF"/>
    <w:rsid w:val="007A0E33"/>
    <w:rsid w:val="007A215E"/>
    <w:rsid w:val="007A23E1"/>
    <w:rsid w:val="007A398E"/>
    <w:rsid w:val="007A404E"/>
    <w:rsid w:val="007A5BD7"/>
    <w:rsid w:val="007A77FD"/>
    <w:rsid w:val="007B1E6F"/>
    <w:rsid w:val="007B521F"/>
    <w:rsid w:val="007C3317"/>
    <w:rsid w:val="007C33E1"/>
    <w:rsid w:val="007C6021"/>
    <w:rsid w:val="007C69F0"/>
    <w:rsid w:val="007C6F04"/>
    <w:rsid w:val="007C79E7"/>
    <w:rsid w:val="007D06B2"/>
    <w:rsid w:val="007D5627"/>
    <w:rsid w:val="007D61EB"/>
    <w:rsid w:val="007D6AB2"/>
    <w:rsid w:val="007D729F"/>
    <w:rsid w:val="007E1AF3"/>
    <w:rsid w:val="007E1EE0"/>
    <w:rsid w:val="007E2BF8"/>
    <w:rsid w:val="007E3CFC"/>
    <w:rsid w:val="007E4569"/>
    <w:rsid w:val="007E7844"/>
    <w:rsid w:val="007F0BAB"/>
    <w:rsid w:val="007F5A53"/>
    <w:rsid w:val="007F5AED"/>
    <w:rsid w:val="007F5B6F"/>
    <w:rsid w:val="007F5CD3"/>
    <w:rsid w:val="007F6A90"/>
    <w:rsid w:val="007F72C7"/>
    <w:rsid w:val="008018C5"/>
    <w:rsid w:val="008026F5"/>
    <w:rsid w:val="0080558C"/>
    <w:rsid w:val="008058C6"/>
    <w:rsid w:val="00805A63"/>
    <w:rsid w:val="00806834"/>
    <w:rsid w:val="00807D33"/>
    <w:rsid w:val="00807E06"/>
    <w:rsid w:val="00811ACA"/>
    <w:rsid w:val="00811C80"/>
    <w:rsid w:val="00811FA1"/>
    <w:rsid w:val="008145B6"/>
    <w:rsid w:val="00814853"/>
    <w:rsid w:val="008159DF"/>
    <w:rsid w:val="008201C3"/>
    <w:rsid w:val="00823DF7"/>
    <w:rsid w:val="00825184"/>
    <w:rsid w:val="008253A2"/>
    <w:rsid w:val="00826044"/>
    <w:rsid w:val="008333EC"/>
    <w:rsid w:val="00836979"/>
    <w:rsid w:val="00837DA5"/>
    <w:rsid w:val="00840EA2"/>
    <w:rsid w:val="00845F35"/>
    <w:rsid w:val="00850826"/>
    <w:rsid w:val="00850B47"/>
    <w:rsid w:val="0085539A"/>
    <w:rsid w:val="008558AC"/>
    <w:rsid w:val="00856127"/>
    <w:rsid w:val="008611DC"/>
    <w:rsid w:val="00862CA8"/>
    <w:rsid w:val="00864371"/>
    <w:rsid w:val="00865ED3"/>
    <w:rsid w:val="008675D2"/>
    <w:rsid w:val="00871C43"/>
    <w:rsid w:val="00874FB0"/>
    <w:rsid w:val="00877935"/>
    <w:rsid w:val="0088130C"/>
    <w:rsid w:val="00881400"/>
    <w:rsid w:val="00881BB9"/>
    <w:rsid w:val="00884FC7"/>
    <w:rsid w:val="00887AEE"/>
    <w:rsid w:val="008912A4"/>
    <w:rsid w:val="00891D42"/>
    <w:rsid w:val="00893083"/>
    <w:rsid w:val="00893443"/>
    <w:rsid w:val="00897563"/>
    <w:rsid w:val="00897C01"/>
    <w:rsid w:val="008A1163"/>
    <w:rsid w:val="008A1F9B"/>
    <w:rsid w:val="008A22FE"/>
    <w:rsid w:val="008A3616"/>
    <w:rsid w:val="008A39B2"/>
    <w:rsid w:val="008A4248"/>
    <w:rsid w:val="008A4C52"/>
    <w:rsid w:val="008A57EB"/>
    <w:rsid w:val="008A79C1"/>
    <w:rsid w:val="008B3049"/>
    <w:rsid w:val="008B3341"/>
    <w:rsid w:val="008B4A76"/>
    <w:rsid w:val="008B5B1C"/>
    <w:rsid w:val="008B6D69"/>
    <w:rsid w:val="008B771F"/>
    <w:rsid w:val="008C1230"/>
    <w:rsid w:val="008C1289"/>
    <w:rsid w:val="008C1D83"/>
    <w:rsid w:val="008C7212"/>
    <w:rsid w:val="008D1C71"/>
    <w:rsid w:val="008D31B8"/>
    <w:rsid w:val="008D38FB"/>
    <w:rsid w:val="008D4763"/>
    <w:rsid w:val="008D4FC2"/>
    <w:rsid w:val="008E0BD4"/>
    <w:rsid w:val="008E2A7B"/>
    <w:rsid w:val="008E2F3D"/>
    <w:rsid w:val="008E3C0B"/>
    <w:rsid w:val="008E3C75"/>
    <w:rsid w:val="008E4007"/>
    <w:rsid w:val="008E4663"/>
    <w:rsid w:val="008E4A2D"/>
    <w:rsid w:val="008E6BDB"/>
    <w:rsid w:val="008F0995"/>
    <w:rsid w:val="008F173C"/>
    <w:rsid w:val="008F1EFA"/>
    <w:rsid w:val="008F2D53"/>
    <w:rsid w:val="008F2F01"/>
    <w:rsid w:val="008F4140"/>
    <w:rsid w:val="008F441D"/>
    <w:rsid w:val="009006C3"/>
    <w:rsid w:val="00901A32"/>
    <w:rsid w:val="00903935"/>
    <w:rsid w:val="009061CF"/>
    <w:rsid w:val="00906F4D"/>
    <w:rsid w:val="00907806"/>
    <w:rsid w:val="0090788B"/>
    <w:rsid w:val="00910851"/>
    <w:rsid w:val="009112BC"/>
    <w:rsid w:val="0091230A"/>
    <w:rsid w:val="00912472"/>
    <w:rsid w:val="0091570A"/>
    <w:rsid w:val="0091680C"/>
    <w:rsid w:val="009174D5"/>
    <w:rsid w:val="00920B63"/>
    <w:rsid w:val="0092127C"/>
    <w:rsid w:val="00921599"/>
    <w:rsid w:val="00923395"/>
    <w:rsid w:val="009265AE"/>
    <w:rsid w:val="009273E2"/>
    <w:rsid w:val="009306AA"/>
    <w:rsid w:val="009321B8"/>
    <w:rsid w:val="00935425"/>
    <w:rsid w:val="00935F33"/>
    <w:rsid w:val="00940077"/>
    <w:rsid w:val="00940D66"/>
    <w:rsid w:val="00940DD2"/>
    <w:rsid w:val="00943F09"/>
    <w:rsid w:val="00945ACD"/>
    <w:rsid w:val="00946EBD"/>
    <w:rsid w:val="00947A2F"/>
    <w:rsid w:val="00953060"/>
    <w:rsid w:val="009534C8"/>
    <w:rsid w:val="00956B3B"/>
    <w:rsid w:val="00957048"/>
    <w:rsid w:val="00961F2E"/>
    <w:rsid w:val="00962DC7"/>
    <w:rsid w:val="00963F9F"/>
    <w:rsid w:val="00965367"/>
    <w:rsid w:val="0096603D"/>
    <w:rsid w:val="009671BF"/>
    <w:rsid w:val="009673FD"/>
    <w:rsid w:val="009707F2"/>
    <w:rsid w:val="00970C60"/>
    <w:rsid w:val="0097284A"/>
    <w:rsid w:val="00972B80"/>
    <w:rsid w:val="00976061"/>
    <w:rsid w:val="00976B72"/>
    <w:rsid w:val="00984AD0"/>
    <w:rsid w:val="0098708C"/>
    <w:rsid w:val="00987894"/>
    <w:rsid w:val="00991F8E"/>
    <w:rsid w:val="009953ED"/>
    <w:rsid w:val="00996328"/>
    <w:rsid w:val="00997718"/>
    <w:rsid w:val="009A0805"/>
    <w:rsid w:val="009A0946"/>
    <w:rsid w:val="009A2468"/>
    <w:rsid w:val="009A298B"/>
    <w:rsid w:val="009A2F46"/>
    <w:rsid w:val="009A4157"/>
    <w:rsid w:val="009A60E6"/>
    <w:rsid w:val="009A7528"/>
    <w:rsid w:val="009A7862"/>
    <w:rsid w:val="009B0BA1"/>
    <w:rsid w:val="009B273C"/>
    <w:rsid w:val="009B319A"/>
    <w:rsid w:val="009B4F78"/>
    <w:rsid w:val="009B59D3"/>
    <w:rsid w:val="009B6671"/>
    <w:rsid w:val="009B791A"/>
    <w:rsid w:val="009C1CAC"/>
    <w:rsid w:val="009C38C0"/>
    <w:rsid w:val="009C3FCE"/>
    <w:rsid w:val="009C5527"/>
    <w:rsid w:val="009C7BFF"/>
    <w:rsid w:val="009D0724"/>
    <w:rsid w:val="009D0D67"/>
    <w:rsid w:val="009D1F70"/>
    <w:rsid w:val="009D549E"/>
    <w:rsid w:val="009D6AE9"/>
    <w:rsid w:val="009D6B63"/>
    <w:rsid w:val="009D7710"/>
    <w:rsid w:val="009E1801"/>
    <w:rsid w:val="009E1998"/>
    <w:rsid w:val="009E3153"/>
    <w:rsid w:val="009E3A7C"/>
    <w:rsid w:val="009E41A7"/>
    <w:rsid w:val="009E5D91"/>
    <w:rsid w:val="009E701C"/>
    <w:rsid w:val="009F1AE4"/>
    <w:rsid w:val="009F35BE"/>
    <w:rsid w:val="009F4DD0"/>
    <w:rsid w:val="009F6924"/>
    <w:rsid w:val="00A00FEB"/>
    <w:rsid w:val="00A011DF"/>
    <w:rsid w:val="00A01BAA"/>
    <w:rsid w:val="00A03524"/>
    <w:rsid w:val="00A056DE"/>
    <w:rsid w:val="00A0791B"/>
    <w:rsid w:val="00A1086C"/>
    <w:rsid w:val="00A10EF4"/>
    <w:rsid w:val="00A111A6"/>
    <w:rsid w:val="00A12359"/>
    <w:rsid w:val="00A15262"/>
    <w:rsid w:val="00A15446"/>
    <w:rsid w:val="00A20A02"/>
    <w:rsid w:val="00A2312B"/>
    <w:rsid w:val="00A24A8B"/>
    <w:rsid w:val="00A2765E"/>
    <w:rsid w:val="00A31898"/>
    <w:rsid w:val="00A319A0"/>
    <w:rsid w:val="00A34B33"/>
    <w:rsid w:val="00A353D8"/>
    <w:rsid w:val="00A36685"/>
    <w:rsid w:val="00A36A84"/>
    <w:rsid w:val="00A36CEA"/>
    <w:rsid w:val="00A47559"/>
    <w:rsid w:val="00A47F6A"/>
    <w:rsid w:val="00A54E79"/>
    <w:rsid w:val="00A54FA5"/>
    <w:rsid w:val="00A5515E"/>
    <w:rsid w:val="00A604EC"/>
    <w:rsid w:val="00A62870"/>
    <w:rsid w:val="00A63692"/>
    <w:rsid w:val="00A710DF"/>
    <w:rsid w:val="00A71D11"/>
    <w:rsid w:val="00A742D4"/>
    <w:rsid w:val="00A74336"/>
    <w:rsid w:val="00A747FA"/>
    <w:rsid w:val="00A75131"/>
    <w:rsid w:val="00A76D62"/>
    <w:rsid w:val="00A7704D"/>
    <w:rsid w:val="00A77FA8"/>
    <w:rsid w:val="00A80186"/>
    <w:rsid w:val="00A804B3"/>
    <w:rsid w:val="00A80602"/>
    <w:rsid w:val="00A82F4F"/>
    <w:rsid w:val="00A853E8"/>
    <w:rsid w:val="00A857ED"/>
    <w:rsid w:val="00A86A64"/>
    <w:rsid w:val="00A87533"/>
    <w:rsid w:val="00A9003D"/>
    <w:rsid w:val="00A939C4"/>
    <w:rsid w:val="00A93B83"/>
    <w:rsid w:val="00A96260"/>
    <w:rsid w:val="00A96946"/>
    <w:rsid w:val="00A97FFC"/>
    <w:rsid w:val="00AA0A8F"/>
    <w:rsid w:val="00AA293F"/>
    <w:rsid w:val="00AA360F"/>
    <w:rsid w:val="00AA4705"/>
    <w:rsid w:val="00AA608D"/>
    <w:rsid w:val="00AA6157"/>
    <w:rsid w:val="00AB1D0F"/>
    <w:rsid w:val="00AB242C"/>
    <w:rsid w:val="00AB39F4"/>
    <w:rsid w:val="00AB3D0A"/>
    <w:rsid w:val="00AB43A1"/>
    <w:rsid w:val="00AB43AB"/>
    <w:rsid w:val="00AB7089"/>
    <w:rsid w:val="00AB767E"/>
    <w:rsid w:val="00AB79D7"/>
    <w:rsid w:val="00AB7ED7"/>
    <w:rsid w:val="00AC2196"/>
    <w:rsid w:val="00AC28CD"/>
    <w:rsid w:val="00AC39D6"/>
    <w:rsid w:val="00AC5216"/>
    <w:rsid w:val="00AC552F"/>
    <w:rsid w:val="00AC5898"/>
    <w:rsid w:val="00AC64D9"/>
    <w:rsid w:val="00AC6B84"/>
    <w:rsid w:val="00AD12AE"/>
    <w:rsid w:val="00AD1712"/>
    <w:rsid w:val="00AD2EFD"/>
    <w:rsid w:val="00AD505D"/>
    <w:rsid w:val="00AD5C18"/>
    <w:rsid w:val="00AD5F1A"/>
    <w:rsid w:val="00AD62B9"/>
    <w:rsid w:val="00AE05EF"/>
    <w:rsid w:val="00AE089C"/>
    <w:rsid w:val="00AE3B2A"/>
    <w:rsid w:val="00AE705B"/>
    <w:rsid w:val="00AF0DBC"/>
    <w:rsid w:val="00AF0DC0"/>
    <w:rsid w:val="00AF280B"/>
    <w:rsid w:val="00AF3114"/>
    <w:rsid w:val="00AF3AC0"/>
    <w:rsid w:val="00AF4262"/>
    <w:rsid w:val="00AF4B6C"/>
    <w:rsid w:val="00AF54F8"/>
    <w:rsid w:val="00AF6B89"/>
    <w:rsid w:val="00AF76B1"/>
    <w:rsid w:val="00B004C8"/>
    <w:rsid w:val="00B01BE0"/>
    <w:rsid w:val="00B03365"/>
    <w:rsid w:val="00B05FEC"/>
    <w:rsid w:val="00B07471"/>
    <w:rsid w:val="00B079F1"/>
    <w:rsid w:val="00B10B01"/>
    <w:rsid w:val="00B1171D"/>
    <w:rsid w:val="00B122A6"/>
    <w:rsid w:val="00B13327"/>
    <w:rsid w:val="00B14410"/>
    <w:rsid w:val="00B17712"/>
    <w:rsid w:val="00B20CEE"/>
    <w:rsid w:val="00B2267A"/>
    <w:rsid w:val="00B26845"/>
    <w:rsid w:val="00B30201"/>
    <w:rsid w:val="00B30DD5"/>
    <w:rsid w:val="00B317B0"/>
    <w:rsid w:val="00B32D53"/>
    <w:rsid w:val="00B342F7"/>
    <w:rsid w:val="00B37D01"/>
    <w:rsid w:val="00B40518"/>
    <w:rsid w:val="00B42BDD"/>
    <w:rsid w:val="00B43575"/>
    <w:rsid w:val="00B44082"/>
    <w:rsid w:val="00B45E0A"/>
    <w:rsid w:val="00B47856"/>
    <w:rsid w:val="00B5003D"/>
    <w:rsid w:val="00B5078C"/>
    <w:rsid w:val="00B51BEF"/>
    <w:rsid w:val="00B55B83"/>
    <w:rsid w:val="00B60BC4"/>
    <w:rsid w:val="00B61836"/>
    <w:rsid w:val="00B6218A"/>
    <w:rsid w:val="00B62FF8"/>
    <w:rsid w:val="00B631D0"/>
    <w:rsid w:val="00B639A1"/>
    <w:rsid w:val="00B63EDA"/>
    <w:rsid w:val="00B6417B"/>
    <w:rsid w:val="00B64ABE"/>
    <w:rsid w:val="00B67F2A"/>
    <w:rsid w:val="00B70437"/>
    <w:rsid w:val="00B709CB"/>
    <w:rsid w:val="00B71614"/>
    <w:rsid w:val="00B7236E"/>
    <w:rsid w:val="00B73A80"/>
    <w:rsid w:val="00B82214"/>
    <w:rsid w:val="00B8224B"/>
    <w:rsid w:val="00B90288"/>
    <w:rsid w:val="00B90383"/>
    <w:rsid w:val="00B91156"/>
    <w:rsid w:val="00B91342"/>
    <w:rsid w:val="00B93634"/>
    <w:rsid w:val="00B95274"/>
    <w:rsid w:val="00B95806"/>
    <w:rsid w:val="00B96BFC"/>
    <w:rsid w:val="00B978E5"/>
    <w:rsid w:val="00BA3B94"/>
    <w:rsid w:val="00BA5ED2"/>
    <w:rsid w:val="00BA67CF"/>
    <w:rsid w:val="00BB1352"/>
    <w:rsid w:val="00BB1D0E"/>
    <w:rsid w:val="00BB2466"/>
    <w:rsid w:val="00BB4817"/>
    <w:rsid w:val="00BB5B69"/>
    <w:rsid w:val="00BC0A0A"/>
    <w:rsid w:val="00BC3BAF"/>
    <w:rsid w:val="00BD0341"/>
    <w:rsid w:val="00BD2302"/>
    <w:rsid w:val="00BD2FC9"/>
    <w:rsid w:val="00BD4C90"/>
    <w:rsid w:val="00BD78B2"/>
    <w:rsid w:val="00BE0DC1"/>
    <w:rsid w:val="00BE285C"/>
    <w:rsid w:val="00BE32F5"/>
    <w:rsid w:val="00BE4C66"/>
    <w:rsid w:val="00BE608A"/>
    <w:rsid w:val="00BE6473"/>
    <w:rsid w:val="00BE6D48"/>
    <w:rsid w:val="00BF0BB5"/>
    <w:rsid w:val="00BF1159"/>
    <w:rsid w:val="00BF1B0A"/>
    <w:rsid w:val="00BF5329"/>
    <w:rsid w:val="00BF5A5D"/>
    <w:rsid w:val="00C0414F"/>
    <w:rsid w:val="00C0774D"/>
    <w:rsid w:val="00C1109C"/>
    <w:rsid w:val="00C13771"/>
    <w:rsid w:val="00C15CFC"/>
    <w:rsid w:val="00C16EB7"/>
    <w:rsid w:val="00C200DA"/>
    <w:rsid w:val="00C21A67"/>
    <w:rsid w:val="00C24698"/>
    <w:rsid w:val="00C25CA7"/>
    <w:rsid w:val="00C27FF9"/>
    <w:rsid w:val="00C36EBE"/>
    <w:rsid w:val="00C37226"/>
    <w:rsid w:val="00C423B0"/>
    <w:rsid w:val="00C45C93"/>
    <w:rsid w:val="00C45FBB"/>
    <w:rsid w:val="00C4676A"/>
    <w:rsid w:val="00C46B04"/>
    <w:rsid w:val="00C54E4A"/>
    <w:rsid w:val="00C5540B"/>
    <w:rsid w:val="00C55793"/>
    <w:rsid w:val="00C56F9C"/>
    <w:rsid w:val="00C66434"/>
    <w:rsid w:val="00C664C2"/>
    <w:rsid w:val="00C66839"/>
    <w:rsid w:val="00C66A9D"/>
    <w:rsid w:val="00C67C6D"/>
    <w:rsid w:val="00C77A9D"/>
    <w:rsid w:val="00C803E5"/>
    <w:rsid w:val="00C812A2"/>
    <w:rsid w:val="00C847D4"/>
    <w:rsid w:val="00C8721C"/>
    <w:rsid w:val="00C92A0E"/>
    <w:rsid w:val="00C949D2"/>
    <w:rsid w:val="00C95064"/>
    <w:rsid w:val="00C96B94"/>
    <w:rsid w:val="00CA1EAD"/>
    <w:rsid w:val="00CA37BD"/>
    <w:rsid w:val="00CA7F8C"/>
    <w:rsid w:val="00CB0BEB"/>
    <w:rsid w:val="00CB36CF"/>
    <w:rsid w:val="00CB3BF5"/>
    <w:rsid w:val="00CB60E7"/>
    <w:rsid w:val="00CB6579"/>
    <w:rsid w:val="00CB766C"/>
    <w:rsid w:val="00CB78B5"/>
    <w:rsid w:val="00CC04C2"/>
    <w:rsid w:val="00CC6645"/>
    <w:rsid w:val="00CC6E9C"/>
    <w:rsid w:val="00CD371E"/>
    <w:rsid w:val="00CD4227"/>
    <w:rsid w:val="00CD5580"/>
    <w:rsid w:val="00CD5DA2"/>
    <w:rsid w:val="00CD5FE9"/>
    <w:rsid w:val="00CD78FD"/>
    <w:rsid w:val="00CD7C39"/>
    <w:rsid w:val="00CD7E50"/>
    <w:rsid w:val="00CE40E0"/>
    <w:rsid w:val="00CE46F9"/>
    <w:rsid w:val="00CE56DA"/>
    <w:rsid w:val="00CE5834"/>
    <w:rsid w:val="00CE5C6B"/>
    <w:rsid w:val="00CE78F7"/>
    <w:rsid w:val="00CF08BB"/>
    <w:rsid w:val="00CF0E1F"/>
    <w:rsid w:val="00CF1098"/>
    <w:rsid w:val="00CF18C1"/>
    <w:rsid w:val="00CF680F"/>
    <w:rsid w:val="00CF72CC"/>
    <w:rsid w:val="00D019FD"/>
    <w:rsid w:val="00D022B1"/>
    <w:rsid w:val="00D03440"/>
    <w:rsid w:val="00D04BBE"/>
    <w:rsid w:val="00D059E0"/>
    <w:rsid w:val="00D11258"/>
    <w:rsid w:val="00D1155A"/>
    <w:rsid w:val="00D11E5F"/>
    <w:rsid w:val="00D207E7"/>
    <w:rsid w:val="00D20853"/>
    <w:rsid w:val="00D216A7"/>
    <w:rsid w:val="00D2299E"/>
    <w:rsid w:val="00D25996"/>
    <w:rsid w:val="00D260BD"/>
    <w:rsid w:val="00D32602"/>
    <w:rsid w:val="00D332C8"/>
    <w:rsid w:val="00D35233"/>
    <w:rsid w:val="00D358A1"/>
    <w:rsid w:val="00D35F65"/>
    <w:rsid w:val="00D366C2"/>
    <w:rsid w:val="00D4095F"/>
    <w:rsid w:val="00D40BC1"/>
    <w:rsid w:val="00D423B3"/>
    <w:rsid w:val="00D438B8"/>
    <w:rsid w:val="00D44098"/>
    <w:rsid w:val="00D44AD1"/>
    <w:rsid w:val="00D44B3A"/>
    <w:rsid w:val="00D45478"/>
    <w:rsid w:val="00D464CA"/>
    <w:rsid w:val="00D507CA"/>
    <w:rsid w:val="00D50E6F"/>
    <w:rsid w:val="00D51A5F"/>
    <w:rsid w:val="00D52181"/>
    <w:rsid w:val="00D527C2"/>
    <w:rsid w:val="00D538E2"/>
    <w:rsid w:val="00D54BE0"/>
    <w:rsid w:val="00D5515E"/>
    <w:rsid w:val="00D554FB"/>
    <w:rsid w:val="00D555E0"/>
    <w:rsid w:val="00D576AE"/>
    <w:rsid w:val="00D57CA4"/>
    <w:rsid w:val="00D60D10"/>
    <w:rsid w:val="00D617E5"/>
    <w:rsid w:val="00D61F50"/>
    <w:rsid w:val="00D65E95"/>
    <w:rsid w:val="00D676F8"/>
    <w:rsid w:val="00D71861"/>
    <w:rsid w:val="00D73833"/>
    <w:rsid w:val="00D739C1"/>
    <w:rsid w:val="00D7622D"/>
    <w:rsid w:val="00D7629F"/>
    <w:rsid w:val="00D77C3A"/>
    <w:rsid w:val="00D80D1A"/>
    <w:rsid w:val="00D80FCB"/>
    <w:rsid w:val="00D80FF2"/>
    <w:rsid w:val="00D813CB"/>
    <w:rsid w:val="00D81ED6"/>
    <w:rsid w:val="00D8360D"/>
    <w:rsid w:val="00D8582E"/>
    <w:rsid w:val="00D86A65"/>
    <w:rsid w:val="00D870A1"/>
    <w:rsid w:val="00D9409E"/>
    <w:rsid w:val="00D941E3"/>
    <w:rsid w:val="00D9482F"/>
    <w:rsid w:val="00D96643"/>
    <w:rsid w:val="00DA1117"/>
    <w:rsid w:val="00DA2B31"/>
    <w:rsid w:val="00DA2BCD"/>
    <w:rsid w:val="00DA38DB"/>
    <w:rsid w:val="00DA50A7"/>
    <w:rsid w:val="00DA58A0"/>
    <w:rsid w:val="00DA716C"/>
    <w:rsid w:val="00DB0B71"/>
    <w:rsid w:val="00DB0C4D"/>
    <w:rsid w:val="00DB0ED7"/>
    <w:rsid w:val="00DB119B"/>
    <w:rsid w:val="00DB1EDB"/>
    <w:rsid w:val="00DB2EE2"/>
    <w:rsid w:val="00DB5BCD"/>
    <w:rsid w:val="00DB5C49"/>
    <w:rsid w:val="00DC1052"/>
    <w:rsid w:val="00DC212A"/>
    <w:rsid w:val="00DC5B07"/>
    <w:rsid w:val="00DC6913"/>
    <w:rsid w:val="00DC799C"/>
    <w:rsid w:val="00DD0784"/>
    <w:rsid w:val="00DD0A1A"/>
    <w:rsid w:val="00DD10B2"/>
    <w:rsid w:val="00DD4903"/>
    <w:rsid w:val="00DD53CA"/>
    <w:rsid w:val="00DD68A5"/>
    <w:rsid w:val="00DD6A80"/>
    <w:rsid w:val="00DE08A8"/>
    <w:rsid w:val="00DE35C8"/>
    <w:rsid w:val="00DE4B52"/>
    <w:rsid w:val="00DE5252"/>
    <w:rsid w:val="00DE52FB"/>
    <w:rsid w:val="00DE63F8"/>
    <w:rsid w:val="00DE65DB"/>
    <w:rsid w:val="00DE71C2"/>
    <w:rsid w:val="00DE7433"/>
    <w:rsid w:val="00DF1AFB"/>
    <w:rsid w:val="00DF1BA6"/>
    <w:rsid w:val="00DF2185"/>
    <w:rsid w:val="00DF7323"/>
    <w:rsid w:val="00DF794E"/>
    <w:rsid w:val="00DF7BC4"/>
    <w:rsid w:val="00E014F7"/>
    <w:rsid w:val="00E025B8"/>
    <w:rsid w:val="00E04BAB"/>
    <w:rsid w:val="00E06DA8"/>
    <w:rsid w:val="00E06F1E"/>
    <w:rsid w:val="00E115CC"/>
    <w:rsid w:val="00E157A0"/>
    <w:rsid w:val="00E1676E"/>
    <w:rsid w:val="00E172E2"/>
    <w:rsid w:val="00E17DD6"/>
    <w:rsid w:val="00E21006"/>
    <w:rsid w:val="00E211B2"/>
    <w:rsid w:val="00E21EBB"/>
    <w:rsid w:val="00E267A4"/>
    <w:rsid w:val="00E270F6"/>
    <w:rsid w:val="00E30725"/>
    <w:rsid w:val="00E31969"/>
    <w:rsid w:val="00E36495"/>
    <w:rsid w:val="00E36C88"/>
    <w:rsid w:val="00E3741E"/>
    <w:rsid w:val="00E37489"/>
    <w:rsid w:val="00E37D2C"/>
    <w:rsid w:val="00E40816"/>
    <w:rsid w:val="00E409B0"/>
    <w:rsid w:val="00E448A8"/>
    <w:rsid w:val="00E4524F"/>
    <w:rsid w:val="00E45F30"/>
    <w:rsid w:val="00E505ED"/>
    <w:rsid w:val="00E5232F"/>
    <w:rsid w:val="00E533AF"/>
    <w:rsid w:val="00E541BE"/>
    <w:rsid w:val="00E56E1F"/>
    <w:rsid w:val="00E61136"/>
    <w:rsid w:val="00E615D8"/>
    <w:rsid w:val="00E6168A"/>
    <w:rsid w:val="00E61BFD"/>
    <w:rsid w:val="00E656C7"/>
    <w:rsid w:val="00E657A3"/>
    <w:rsid w:val="00E666D6"/>
    <w:rsid w:val="00E71247"/>
    <w:rsid w:val="00E76D0D"/>
    <w:rsid w:val="00E8021F"/>
    <w:rsid w:val="00E8357D"/>
    <w:rsid w:val="00E8363E"/>
    <w:rsid w:val="00E83A21"/>
    <w:rsid w:val="00E854F3"/>
    <w:rsid w:val="00E86D9E"/>
    <w:rsid w:val="00E86E8F"/>
    <w:rsid w:val="00E873CA"/>
    <w:rsid w:val="00E87A45"/>
    <w:rsid w:val="00E91017"/>
    <w:rsid w:val="00E94F0B"/>
    <w:rsid w:val="00E9557A"/>
    <w:rsid w:val="00E9599C"/>
    <w:rsid w:val="00E96EE7"/>
    <w:rsid w:val="00E96F78"/>
    <w:rsid w:val="00EA0912"/>
    <w:rsid w:val="00EA1856"/>
    <w:rsid w:val="00EA18C8"/>
    <w:rsid w:val="00EA1E7B"/>
    <w:rsid w:val="00EA2194"/>
    <w:rsid w:val="00EA2D2D"/>
    <w:rsid w:val="00EA4137"/>
    <w:rsid w:val="00EA51B6"/>
    <w:rsid w:val="00EA5FC9"/>
    <w:rsid w:val="00EA6FD6"/>
    <w:rsid w:val="00EA7499"/>
    <w:rsid w:val="00EA79A8"/>
    <w:rsid w:val="00EB04A6"/>
    <w:rsid w:val="00EB0BCD"/>
    <w:rsid w:val="00EB0DDD"/>
    <w:rsid w:val="00EB1014"/>
    <w:rsid w:val="00EB3B80"/>
    <w:rsid w:val="00EB4076"/>
    <w:rsid w:val="00EB481A"/>
    <w:rsid w:val="00EB5C20"/>
    <w:rsid w:val="00EB5CEF"/>
    <w:rsid w:val="00EB68EF"/>
    <w:rsid w:val="00EB6C35"/>
    <w:rsid w:val="00EC1443"/>
    <w:rsid w:val="00EC27A0"/>
    <w:rsid w:val="00EC2E74"/>
    <w:rsid w:val="00EC3DCC"/>
    <w:rsid w:val="00EC424B"/>
    <w:rsid w:val="00EC66A9"/>
    <w:rsid w:val="00EC6E59"/>
    <w:rsid w:val="00EC6EC4"/>
    <w:rsid w:val="00ED01A1"/>
    <w:rsid w:val="00ED0F0D"/>
    <w:rsid w:val="00ED6E98"/>
    <w:rsid w:val="00EE035F"/>
    <w:rsid w:val="00EE0883"/>
    <w:rsid w:val="00EE7EE8"/>
    <w:rsid w:val="00EF05C3"/>
    <w:rsid w:val="00EF2302"/>
    <w:rsid w:val="00EF2B9A"/>
    <w:rsid w:val="00F00452"/>
    <w:rsid w:val="00F00D29"/>
    <w:rsid w:val="00F03723"/>
    <w:rsid w:val="00F04014"/>
    <w:rsid w:val="00F045C3"/>
    <w:rsid w:val="00F05D6B"/>
    <w:rsid w:val="00F07AD6"/>
    <w:rsid w:val="00F109AD"/>
    <w:rsid w:val="00F10C98"/>
    <w:rsid w:val="00F1498A"/>
    <w:rsid w:val="00F2015E"/>
    <w:rsid w:val="00F202BB"/>
    <w:rsid w:val="00F2053C"/>
    <w:rsid w:val="00F20BE5"/>
    <w:rsid w:val="00F25A1A"/>
    <w:rsid w:val="00F260E2"/>
    <w:rsid w:val="00F3157C"/>
    <w:rsid w:val="00F33EB9"/>
    <w:rsid w:val="00F3477C"/>
    <w:rsid w:val="00F35C4B"/>
    <w:rsid w:val="00F35E43"/>
    <w:rsid w:val="00F3679C"/>
    <w:rsid w:val="00F411E6"/>
    <w:rsid w:val="00F4177F"/>
    <w:rsid w:val="00F433C3"/>
    <w:rsid w:val="00F43BBB"/>
    <w:rsid w:val="00F50E22"/>
    <w:rsid w:val="00F512F8"/>
    <w:rsid w:val="00F55117"/>
    <w:rsid w:val="00F55A58"/>
    <w:rsid w:val="00F55C78"/>
    <w:rsid w:val="00F56482"/>
    <w:rsid w:val="00F617EC"/>
    <w:rsid w:val="00F64D8D"/>
    <w:rsid w:val="00F66205"/>
    <w:rsid w:val="00F71738"/>
    <w:rsid w:val="00F744FF"/>
    <w:rsid w:val="00F7522E"/>
    <w:rsid w:val="00F75AC9"/>
    <w:rsid w:val="00F76873"/>
    <w:rsid w:val="00F76C16"/>
    <w:rsid w:val="00F77FF4"/>
    <w:rsid w:val="00F808DC"/>
    <w:rsid w:val="00F83DC6"/>
    <w:rsid w:val="00F86AC3"/>
    <w:rsid w:val="00F91B20"/>
    <w:rsid w:val="00F91B39"/>
    <w:rsid w:val="00F91DB3"/>
    <w:rsid w:val="00F9591A"/>
    <w:rsid w:val="00F9594D"/>
    <w:rsid w:val="00F971E8"/>
    <w:rsid w:val="00F976FC"/>
    <w:rsid w:val="00FA13DA"/>
    <w:rsid w:val="00FA1AF7"/>
    <w:rsid w:val="00FA476B"/>
    <w:rsid w:val="00FA78F7"/>
    <w:rsid w:val="00FB00DF"/>
    <w:rsid w:val="00FB0BCD"/>
    <w:rsid w:val="00FB16A0"/>
    <w:rsid w:val="00FB1898"/>
    <w:rsid w:val="00FB1ED1"/>
    <w:rsid w:val="00FB2F69"/>
    <w:rsid w:val="00FB4BE3"/>
    <w:rsid w:val="00FB64D9"/>
    <w:rsid w:val="00FB6CB1"/>
    <w:rsid w:val="00FC0C6B"/>
    <w:rsid w:val="00FC1A84"/>
    <w:rsid w:val="00FC40D7"/>
    <w:rsid w:val="00FC461D"/>
    <w:rsid w:val="00FC55E5"/>
    <w:rsid w:val="00FC6B5E"/>
    <w:rsid w:val="00FC6FA9"/>
    <w:rsid w:val="00FC7854"/>
    <w:rsid w:val="00FC7F56"/>
    <w:rsid w:val="00FD5CFC"/>
    <w:rsid w:val="00FD6019"/>
    <w:rsid w:val="00FD6450"/>
    <w:rsid w:val="00FD6998"/>
    <w:rsid w:val="00FE38BB"/>
    <w:rsid w:val="00FF1120"/>
    <w:rsid w:val="00FF28ED"/>
    <w:rsid w:val="00FF36B1"/>
    <w:rsid w:val="00FF7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F96224"/>
  <w15:docId w15:val="{7EEE6318-16FC-4557-A3CB-77D69150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5728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434D3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A857ED"/>
    <w:pPr>
      <w:keepNext/>
      <w:jc w:val="both"/>
      <w:outlineLvl w:val="1"/>
    </w:pPr>
    <w:rPr>
      <w:rFonts w:ascii="Comic Sans MS" w:hAnsi="Comic Sans MS" w:cs="Arial"/>
      <w:b/>
      <w:szCs w:val="20"/>
      <w:lang w:val="es-MX" w:bidi="he-IL"/>
    </w:rPr>
  </w:style>
  <w:style w:type="paragraph" w:styleId="Ttulo3">
    <w:name w:val="heading 3"/>
    <w:basedOn w:val="Normal"/>
    <w:next w:val="Normal"/>
    <w:link w:val="Ttulo3Car"/>
    <w:unhideWhenUsed/>
    <w:qFormat/>
    <w:rsid w:val="00A47F6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A857E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A857ED"/>
    <w:pPr>
      <w:tabs>
        <w:tab w:val="center" w:pos="4419"/>
        <w:tab w:val="right" w:pos="8838"/>
      </w:tabs>
    </w:pPr>
    <w:rPr>
      <w:rFonts w:ascii="Arial" w:hAnsi="Arial" w:cs="Arial"/>
      <w:szCs w:val="20"/>
      <w:lang w:val="es-CL" w:bidi="he-IL"/>
    </w:rPr>
  </w:style>
  <w:style w:type="paragraph" w:styleId="Piedepgina">
    <w:name w:val="footer"/>
    <w:basedOn w:val="Normal"/>
    <w:rsid w:val="00A857ED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link w:val="Textoindependiente2Car"/>
    <w:rsid w:val="00A857ED"/>
    <w:pPr>
      <w:jc w:val="both"/>
    </w:pPr>
    <w:rPr>
      <w:rFonts w:ascii="Comic Sans MS" w:hAnsi="Comic Sans MS" w:cs="Arial"/>
      <w:szCs w:val="20"/>
      <w:lang w:val="es-MX" w:bidi="he-IL"/>
    </w:rPr>
  </w:style>
  <w:style w:type="paragraph" w:styleId="Textodeglobo">
    <w:name w:val="Balloon Text"/>
    <w:basedOn w:val="Normal"/>
    <w:semiHidden/>
    <w:rsid w:val="008E4A2D"/>
    <w:rPr>
      <w:rFonts w:ascii="Tahoma" w:hAnsi="Tahoma" w:cs="Tahoma"/>
      <w:sz w:val="16"/>
      <w:szCs w:val="16"/>
    </w:rPr>
  </w:style>
  <w:style w:type="character" w:styleId="nfasis">
    <w:name w:val="Emphasis"/>
    <w:qFormat/>
    <w:rsid w:val="00AE05EF"/>
    <w:rPr>
      <w:i/>
      <w:iCs/>
    </w:rPr>
  </w:style>
  <w:style w:type="character" w:styleId="Hipervnculo">
    <w:name w:val="Hyperlink"/>
    <w:rsid w:val="00AE05EF"/>
    <w:rPr>
      <w:color w:val="0000FF"/>
      <w:u w:val="single"/>
    </w:rPr>
  </w:style>
  <w:style w:type="table" w:styleId="Tablaconcuadrcula">
    <w:name w:val="Table Grid"/>
    <w:basedOn w:val="Tablanormal"/>
    <w:rsid w:val="001566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p">
    <w:name w:val="normalp"/>
    <w:basedOn w:val="Normal"/>
    <w:rsid w:val="00E656C7"/>
    <w:pPr>
      <w:spacing w:before="100" w:beforeAutospacing="1" w:after="100" w:afterAutospacing="1"/>
    </w:pPr>
    <w:rPr>
      <w:rFonts w:ascii="Arial" w:hAnsi="Arial" w:cs="Arial"/>
      <w:color w:val="666666"/>
    </w:rPr>
  </w:style>
  <w:style w:type="paragraph" w:customStyle="1" w:styleId="articulosportadillasp">
    <w:name w:val="articulosportadillasp"/>
    <w:basedOn w:val="Normal"/>
    <w:rsid w:val="00152939"/>
    <w:pPr>
      <w:spacing w:before="100" w:beforeAutospacing="1" w:after="100" w:afterAutospacing="1"/>
      <w:jc w:val="both"/>
    </w:pPr>
    <w:rPr>
      <w:rFonts w:ascii="Tahoma" w:hAnsi="Tahoma" w:cs="Tahoma"/>
      <w:color w:val="000000"/>
      <w:sz w:val="16"/>
      <w:szCs w:val="16"/>
    </w:rPr>
  </w:style>
  <w:style w:type="paragraph" w:styleId="NormalWeb">
    <w:name w:val="Normal (Web)"/>
    <w:basedOn w:val="Normal"/>
    <w:uiPriority w:val="99"/>
    <w:rsid w:val="000E2384"/>
    <w:pPr>
      <w:spacing w:before="100" w:beforeAutospacing="1" w:after="100" w:afterAutospacing="1"/>
    </w:pPr>
    <w:rPr>
      <w:lang w:val="es-ES_tradnl" w:eastAsia="es-ES_tradnl"/>
    </w:rPr>
  </w:style>
  <w:style w:type="paragraph" w:styleId="Textoindependiente">
    <w:name w:val="Body Text"/>
    <w:basedOn w:val="Normal"/>
    <w:rsid w:val="0085539A"/>
    <w:pPr>
      <w:spacing w:after="120"/>
    </w:pPr>
  </w:style>
  <w:style w:type="paragraph" w:styleId="Ttulo">
    <w:name w:val="Title"/>
    <w:basedOn w:val="Normal"/>
    <w:qFormat/>
    <w:rsid w:val="006E3DC4"/>
    <w:pPr>
      <w:jc w:val="center"/>
    </w:pPr>
    <w:rPr>
      <w:rFonts w:ascii="Arial" w:hAnsi="Arial" w:cs="Arial"/>
      <w:b/>
      <w:bCs/>
      <w:lang w:val="es-CL"/>
    </w:rPr>
  </w:style>
  <w:style w:type="character" w:customStyle="1" w:styleId="Ttulo2Car">
    <w:name w:val="Título 2 Car"/>
    <w:link w:val="Ttulo2"/>
    <w:rsid w:val="00D35F65"/>
    <w:rPr>
      <w:rFonts w:ascii="Comic Sans MS" w:hAnsi="Comic Sans MS" w:cs="Arial"/>
      <w:b/>
      <w:sz w:val="24"/>
      <w:lang w:val="es-MX" w:bidi="he-IL"/>
    </w:rPr>
  </w:style>
  <w:style w:type="character" w:customStyle="1" w:styleId="Ttulo4Car">
    <w:name w:val="Título 4 Car"/>
    <w:link w:val="Ttulo4"/>
    <w:rsid w:val="00D35F65"/>
    <w:rPr>
      <w:b/>
      <w:bCs/>
      <w:sz w:val="28"/>
      <w:szCs w:val="28"/>
    </w:rPr>
  </w:style>
  <w:style w:type="character" w:customStyle="1" w:styleId="EncabezadoCar">
    <w:name w:val="Encabezado Car"/>
    <w:link w:val="Encabezado"/>
    <w:rsid w:val="00D35F65"/>
    <w:rPr>
      <w:rFonts w:ascii="Arial" w:hAnsi="Arial" w:cs="Arial"/>
      <w:sz w:val="24"/>
      <w:lang w:val="es-CL" w:bidi="he-IL"/>
    </w:rPr>
  </w:style>
  <w:style w:type="character" w:customStyle="1" w:styleId="Textoindependiente2Car">
    <w:name w:val="Texto independiente 2 Car"/>
    <w:link w:val="Textoindependiente2"/>
    <w:rsid w:val="00D35F65"/>
    <w:rPr>
      <w:rFonts w:ascii="Comic Sans MS" w:hAnsi="Comic Sans MS" w:cs="Arial"/>
      <w:sz w:val="24"/>
      <w:lang w:val="es-MX" w:bidi="he-IL"/>
    </w:rPr>
  </w:style>
  <w:style w:type="character" w:styleId="Textoennegrita">
    <w:name w:val="Strong"/>
    <w:uiPriority w:val="22"/>
    <w:qFormat/>
    <w:rsid w:val="00D35F65"/>
    <w:rPr>
      <w:b/>
      <w:bCs/>
    </w:rPr>
  </w:style>
  <w:style w:type="paragraph" w:styleId="Prrafodelista">
    <w:name w:val="List Paragraph"/>
    <w:basedOn w:val="Normal"/>
    <w:uiPriority w:val="34"/>
    <w:qFormat/>
    <w:rsid w:val="00381F92"/>
    <w:pPr>
      <w:ind w:left="720"/>
      <w:contextualSpacing/>
    </w:pPr>
  </w:style>
  <w:style w:type="character" w:customStyle="1" w:styleId="s">
    <w:name w:val="s"/>
    <w:basedOn w:val="Fuentedeprrafopredeter"/>
    <w:rsid w:val="00DA38DB"/>
  </w:style>
  <w:style w:type="character" w:styleId="Nmerodepgina">
    <w:name w:val="page number"/>
    <w:basedOn w:val="Fuentedeprrafopredeter"/>
    <w:rsid w:val="0039502D"/>
  </w:style>
  <w:style w:type="paragraph" w:customStyle="1" w:styleId="Default">
    <w:name w:val="Default"/>
    <w:rsid w:val="0081485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tulo3Car">
    <w:name w:val="Título 3 Car"/>
    <w:link w:val="Ttulo3"/>
    <w:rsid w:val="00A47F6A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styleId="nfasissutil">
    <w:name w:val="Subtle Emphasis"/>
    <w:uiPriority w:val="19"/>
    <w:qFormat/>
    <w:rsid w:val="00D941E3"/>
    <w:rPr>
      <w:i/>
      <w:iCs/>
      <w:color w:val="808080"/>
    </w:rPr>
  </w:style>
  <w:style w:type="character" w:customStyle="1" w:styleId="avw">
    <w:name w:val="avw"/>
    <w:basedOn w:val="Fuentedeprrafopredeter"/>
    <w:rsid w:val="00126321"/>
  </w:style>
  <w:style w:type="character" w:customStyle="1" w:styleId="azo">
    <w:name w:val="azo"/>
    <w:basedOn w:val="Fuentedeprrafopredeter"/>
    <w:rsid w:val="00126321"/>
  </w:style>
  <w:style w:type="character" w:customStyle="1" w:styleId="av3">
    <w:name w:val="av3"/>
    <w:basedOn w:val="Fuentedeprrafopredeter"/>
    <w:rsid w:val="00126321"/>
  </w:style>
  <w:style w:type="character" w:customStyle="1" w:styleId="sah2ve">
    <w:name w:val="sah2ve"/>
    <w:basedOn w:val="Fuentedeprrafopredeter"/>
    <w:rsid w:val="00126321"/>
  </w:style>
  <w:style w:type="character" w:customStyle="1" w:styleId="il">
    <w:name w:val="il"/>
    <w:basedOn w:val="Fuentedeprrafopredeter"/>
    <w:rsid w:val="00CD7C39"/>
  </w:style>
  <w:style w:type="character" w:customStyle="1" w:styleId="apple-converted-space">
    <w:name w:val="apple-converted-space"/>
    <w:basedOn w:val="Fuentedeprrafopredeter"/>
    <w:rsid w:val="00B62F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94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63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53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378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98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390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038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843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9903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3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4209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1171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106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5607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3208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667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3895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3822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5180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93655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17319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967788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357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0091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55440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92631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213276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486832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2443556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8329">
      <w:bodyDiv w:val="1"/>
      <w:marLeft w:val="45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0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29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49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49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74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906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777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9225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65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886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7772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4569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732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9888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3916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1378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2243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7256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8839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37728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16659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82625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98478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791810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87931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256512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99404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56045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849864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957035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4127821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380129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64215315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4260912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24926729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1134669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6989373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05847347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6176386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9646741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6755173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0180439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994569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8348798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90795798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472929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385585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7575173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9795345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5219255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454739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6832495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5006554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590824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8745784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0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6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71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834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319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053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428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5655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294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4350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9792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2034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5597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377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63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1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1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94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4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74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5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7628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5319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851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0626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813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79616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0899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6000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805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8173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3136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4237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1686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19514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77297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86726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519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43429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41304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05872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05381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974715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4176838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5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98349">
          <w:marLeft w:val="4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18271">
          <w:marLeft w:val="4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4375">
          <w:marLeft w:val="4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9859">
          <w:marLeft w:val="4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45307">
          <w:marLeft w:val="4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589">
          <w:marLeft w:val="4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6248">
          <w:marLeft w:val="4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8373">
          <w:marLeft w:val="4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6241">
          <w:marLeft w:val="4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5062">
          <w:marLeft w:val="4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6078">
          <w:marLeft w:val="4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4138">
          <w:marLeft w:val="4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62643">
          <w:marLeft w:val="4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1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77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354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958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472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985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043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5801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440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723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937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4968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1113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3615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509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1816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8989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49197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8642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0068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968265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598545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05112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550182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63158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85698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3640477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18314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18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3716">
      <w:bodyDiv w:val="1"/>
      <w:marLeft w:val="45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5888">
      <w:bodyDiv w:val="1"/>
      <w:marLeft w:val="45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6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3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74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55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035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1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08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238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1270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494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7126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3741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567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1801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6017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4090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9243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1977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9971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33285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95295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40364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88436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0975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1205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99058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03229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832632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144271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054506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669822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1035683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087266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7320562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0564687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0870468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31785442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33457345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34703056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39350924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42862668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67360741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70486700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70884050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70899179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83526526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85861823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90086886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90846505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94542555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03862411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0728517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24587179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30030499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32396907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35083908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2194524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51214213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58742181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61856640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1457431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4853078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95829183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201464275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207986329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44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2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903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109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10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21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803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153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0079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7218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5595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6250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2453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9414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8043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3223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9425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0200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58644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53879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32498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69667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37822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03637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44584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888030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65891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730242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7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7308">
      <w:bodyDiv w:val="1"/>
      <w:marLeft w:val="0"/>
      <w:marRight w:val="0"/>
      <w:marTop w:val="0"/>
      <w:marBottom w:val="0"/>
      <w:divBdr>
        <w:top w:val="single" w:sz="36" w:space="0" w:color="E8E8E8"/>
        <w:left w:val="single" w:sz="36" w:space="0" w:color="E8E8E8"/>
        <w:bottom w:val="single" w:sz="36" w:space="0" w:color="E8E8E8"/>
        <w:right w:val="single" w:sz="36" w:space="0" w:color="E8E8E8"/>
      </w:divBdr>
      <w:divsChild>
        <w:div w:id="94958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6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3241">
      <w:bodyDiv w:val="1"/>
      <w:marLeft w:val="45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2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5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9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93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25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93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31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795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314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006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560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2750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4617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9203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9113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598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7411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20397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2352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538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76444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98868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65844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38395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14328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28449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16411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25823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16936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516736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677541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9264667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9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1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686990">
      <w:bodyDiv w:val="1"/>
      <w:marLeft w:val="45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5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1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93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5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66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72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40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115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114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189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588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502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569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336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41637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333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1352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1624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2629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279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1937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5227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6570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72452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18524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71637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13181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466372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39503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09344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1481429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3149768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31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3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26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12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594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426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541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948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9178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206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399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1293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831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8790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5398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0837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8944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9781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1349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07854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91893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4487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3066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97825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93413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075524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93913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78176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218078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6459346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16591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1863882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6287978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1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fenatsoctava@gmail.com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orge\Escritorio\plantilla%20ofici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BBBD9-14AE-482D-A14B-D3C911DAD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oficio</Template>
  <TotalTime>0</TotalTime>
  <Pages>1</Pages>
  <Words>211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Federación  de Funcionarios de la Salud  Fenats  Octava Región</vt:lpstr>
    </vt:vector>
  </TitlesOfParts>
  <Company>Windows uE</Company>
  <LinksUpToDate>false</LinksUpToDate>
  <CharactersWithSpaces>1374</CharactersWithSpaces>
  <SharedDoc>false</SharedDoc>
  <HLinks>
    <vt:vector size="6" baseType="variant">
      <vt:variant>
        <vt:i4>7733335</vt:i4>
      </vt:variant>
      <vt:variant>
        <vt:i4>0</vt:i4>
      </vt:variant>
      <vt:variant>
        <vt:i4>0</vt:i4>
      </vt:variant>
      <vt:variant>
        <vt:i4>5</vt:i4>
      </vt:variant>
      <vt:variant>
        <vt:lpwstr>mailto:fenatsoctava@gmail.com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Federación  de Funcionarios de la Salud  Fenats  Octava Región</dc:title>
  <dc:creator>Fenats</dc:creator>
  <cp:lastModifiedBy>Usuario</cp:lastModifiedBy>
  <cp:revision>2</cp:revision>
  <cp:lastPrinted>2020-03-04T20:34:00Z</cp:lastPrinted>
  <dcterms:created xsi:type="dcterms:W3CDTF">2026-09-08T20:51:00Z</dcterms:created>
  <dcterms:modified xsi:type="dcterms:W3CDTF">2026-09-08T20:51:00Z</dcterms:modified>
</cp:coreProperties>
</file>